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34A3" w14:textId="77777777" w:rsidR="00170B79" w:rsidRPr="000A542B" w:rsidRDefault="0075782F" w:rsidP="000A542B">
      <w:pPr>
        <w:spacing w:after="0"/>
        <w:rPr>
          <w:sz w:val="8"/>
          <w:szCs w:val="10"/>
        </w:rPr>
      </w:pPr>
      <w:r w:rsidRPr="000A542B">
        <w:rPr>
          <w:noProof/>
          <w:sz w:val="8"/>
          <w:szCs w:val="10"/>
        </w:rPr>
        <mc:AlternateContent>
          <mc:Choice Requires="wps">
            <w:drawing>
              <wp:anchor distT="0" distB="0" distL="114300" distR="114300" simplePos="0" relativeHeight="251912192" behindDoc="1" locked="1" layoutInCell="1" allowOverlap="1" wp14:anchorId="50C2B766" wp14:editId="5F933661">
                <wp:simplePos x="0" y="0"/>
                <wp:positionH relativeFrom="column">
                  <wp:posOffset>-685800</wp:posOffset>
                </wp:positionH>
                <wp:positionV relativeFrom="paragraph">
                  <wp:posOffset>-374650</wp:posOffset>
                </wp:positionV>
                <wp:extent cx="7772400" cy="2139696"/>
                <wp:effectExtent l="0" t="0" r="0" b="0"/>
                <wp:wrapNone/>
                <wp:docPr id="10420806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13969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98F0B" id="Rectangle 1" o:spid="_x0000_s1026" alt="&quot;&quot;" style="position:absolute;margin-left:-54pt;margin-top:-29.5pt;width:612pt;height:168.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" fillcolor="#c8a6f9 [3205]" stroked="f">
                <w10:anchorlock/>
              </v:rect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56"/>
        <w:gridCol w:w="7524"/>
      </w:tblGrid>
      <w:tr w:rsidR="000A542B" w14:paraId="182F8EEA" w14:textId="77777777" w:rsidTr="000071AB">
        <w:tc>
          <w:tcPr>
            <w:tcW w:w="2556" w:type="dxa"/>
          </w:tcPr>
          <w:p w14:paraId="1F8F061E" w14:textId="77777777" w:rsidR="000A542B" w:rsidRDefault="000A542B" w:rsidP="00C569AF">
            <w:r>
              <w:rPr>
                <w:noProof/>
              </w:rPr>
              <w:drawing>
                <wp:inline distT="0" distB="0" distL="0" distR="0" wp14:anchorId="32C559F3" wp14:editId="0E086216">
                  <wp:extent cx="1482725" cy="1482725"/>
                  <wp:effectExtent l="0" t="0" r="3175" b="3175"/>
                  <wp:docPr id="2020422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422896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48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</w:tcPr>
          <w:p w14:paraId="4CEA6984" w14:textId="5526C6B9" w:rsidR="000A542B" w:rsidRPr="000071AB" w:rsidRDefault="00000000" w:rsidP="000071AB">
            <w:pPr>
              <w:jc w:val="center"/>
              <w:rPr>
                <w:sz w:val="72"/>
                <w:szCs w:val="72"/>
              </w:rPr>
            </w:pPr>
            <w:sdt>
              <w:sdtPr>
                <w:rPr>
                  <w:sz w:val="72"/>
                  <w:szCs w:val="72"/>
                </w:rPr>
                <w:id w:val="-313712982"/>
                <w:placeholder>
                  <w:docPart w:val="01703DCDA82A4F698DCEF702E5A7560A"/>
                </w:placeholder>
                <w15:appearance w15:val="hidden"/>
              </w:sdtPr>
              <w:sdtContent>
                <w:r w:rsidR="000071AB" w:rsidRPr="000071AB">
                  <w:rPr>
                    <w:sz w:val="72"/>
                    <w:szCs w:val="72"/>
                  </w:rPr>
                  <w:t>ÇALIŞMA SAYFASI</w:t>
                </w:r>
                <w:r w:rsidR="000071AB">
                  <w:rPr>
                    <w:sz w:val="72"/>
                    <w:szCs w:val="72"/>
                  </w:rPr>
                  <w:t xml:space="preserve">           WORKSHEET</w:t>
                </w:r>
              </w:sdtContent>
            </w:sdt>
          </w:p>
          <w:p w14:paraId="57DEC4C5" w14:textId="47F065EE" w:rsidR="000A542B" w:rsidRPr="000A542B" w:rsidRDefault="000A542B" w:rsidP="000A542B">
            <w:pPr>
              <w:pStyle w:val="Subhead"/>
            </w:pPr>
          </w:p>
        </w:tc>
      </w:tr>
    </w:tbl>
    <w:p w14:paraId="22525340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ÇALIŞMA SAYFASI / WORKSHEET</w:t>
      </w:r>
    </w:p>
    <w:p w14:paraId="4B507459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TÜRK KAHVALTISI NASILDIR?</w:t>
      </w:r>
    </w:p>
    <w:p w14:paraId="688C59B7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What Is a Turkish Breakfast Really Like?</w:t>
      </w:r>
    </w:p>
    <w:p w14:paraId="6B5AA415" w14:textId="77777777" w:rsidR="0041652C" w:rsidRPr="0041652C" w:rsidRDefault="0041652C" w:rsidP="00416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2BCF466">
          <v:rect id="_x0000_i1035" style="width:0;height:1.5pt" o:hralign="center" o:hrstd="t" o:hr="t" fillcolor="#a0a0a0" stroked="f"/>
        </w:pict>
      </w:r>
    </w:p>
    <w:p w14:paraId="0F55BB55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fr-FR" w:bidi="th-TH"/>
        </w:rPr>
      </w:pPr>
      <w:r w:rsidRPr="004165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fr-FR" w:bidi="th-TH"/>
        </w:rPr>
        <w:t>SORULAR / QUESTIONS</w:t>
      </w:r>
    </w:p>
    <w:p w14:paraId="67006F89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fr-FR"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val="fr-FR" w:bidi="th-TH"/>
        </w:rPr>
        <w:t>1. Metni bir kez okuyun ve soruyu cevaplayın.</w:t>
      </w:r>
    </w:p>
    <w:p w14:paraId="16C3DBCD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Read the text once and answer the question.</w:t>
      </w:r>
    </w:p>
    <w:p w14:paraId="72D3F2B4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Türk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kahvaltısını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özel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yapan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şey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nedir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4812DC2D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What makes Turkish breakfast special?</w:t>
      </w:r>
    </w:p>
    <w:p w14:paraId="16957CB2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hızlı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yenmesi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Birlikte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zaman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geçirilmesi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tatlı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yiyeceklerin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olması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7FDD840A" w14:textId="77777777" w:rsidR="0041652C" w:rsidRPr="0041652C" w:rsidRDefault="0041652C" w:rsidP="00416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75F8A6BF">
          <v:rect id="_x0000_i1036" style="width:0;height:1.5pt" o:hralign="center" o:hrstd="t" o:hr="t" fillcolor="#a0a0a0" stroked="f"/>
        </w:pict>
      </w:r>
    </w:p>
    <w:p w14:paraId="701F697E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2.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Metni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ikinci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okuyun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soruları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cevaplayın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001EFC57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Read the text a second time and answer the questions.</w:t>
      </w:r>
    </w:p>
    <w:p w14:paraId="3FC348EF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Türk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kahvaltı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masasında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genellikle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hangi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yiyecekler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bulunur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41D1BC90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Which foods are usually found on a Turkish breakfast table?</w:t>
      </w:r>
    </w:p>
    <w:p w14:paraId="263BA9F8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>a) Peynir, zeytin, domates ve salatalık</w:t>
      </w:r>
      <w:r w:rsidRPr="0041652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br/>
        <w:t>b) Pilav, makarna ve et</w:t>
      </w:r>
      <w:r w:rsidRPr="0041652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br/>
        <w:t xml:space="preserve">c) Çorba, balık ve patates </w:t>
      </w:r>
    </w:p>
    <w:p w14:paraId="59F457C6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Yumurta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nasıl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yenebilir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0DD8281D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lastRenderedPageBreak/>
        <w:t>How can eggs be eaten?</w:t>
      </w:r>
    </w:p>
    <w:p w14:paraId="3887AA91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haşlanmış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olarak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Haşlanmış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omlet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veya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tavada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omlet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olarak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47A741D6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3. Simit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nasıldır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76957B51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What is simit like?</w:t>
      </w:r>
    </w:p>
    <w:p w14:paraId="5FA8C4B1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Yuvarlak,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susamlı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çıtırdır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Yumuşak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tatlıdır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Küçük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ekşidir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</w:p>
    <w:p w14:paraId="688E944A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4. Türk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kahvaltısında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çay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nasıl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içilir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40DBBA7E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How is tea served at a Turkish breakfast?</w:t>
      </w:r>
    </w:p>
    <w:p w14:paraId="488E44EC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Büyük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bardaklarda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soğuk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olarak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Küçük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ince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belli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bardaklarda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sıcak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olarak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Fincanda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sütle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birlikte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14F6E0B6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5.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Hafta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sonu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kahvaltısı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nasıl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olur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5E176AD3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What is breakfast like at the weekend?</w:t>
      </w:r>
    </w:p>
    <w:p w14:paraId="436A1025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a) Daha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kısa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hızlıdır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İnsanlar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genellikle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yalnız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yemek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yer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c)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Aileler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veya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arkadaşlar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uzun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süre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birlikte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oturur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sohbet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eder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</w:p>
    <w:p w14:paraId="56FA4012" w14:textId="77777777" w:rsidR="0041652C" w:rsidRPr="0041652C" w:rsidRDefault="0041652C" w:rsidP="00416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5F21E858">
          <v:rect id="_x0000_i1037" style="width:0;height:1.5pt" o:hralign="center" o:hrstd="t" o:hr="t" fillcolor="#a0a0a0" stroked="f"/>
        </w:pict>
      </w:r>
    </w:p>
    <w:p w14:paraId="5978CA34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3.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Metni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üçüncü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okuyun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Boşlukları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metindeki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kelimelerle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tamamlayın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09F21AAA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Read the text for the third time and complete the sentences with words from the text.</w:t>
      </w:r>
    </w:p>
    <w:p w14:paraId="27F5A335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Türkiye’de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kahvaltı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sadece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değildir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In Türkiye, breakfast is not just a __________.</w:t>
      </w:r>
    </w:p>
    <w:p w14:paraId="1582EB9E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Peynir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__________,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domates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salatalık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genellikle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masada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olur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Cheese, __________, tomatoes and cucumbers are usually on the table.</w:t>
      </w:r>
    </w:p>
    <w:p w14:paraId="5A95CB30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Simit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yuvarlak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susamlı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Simit is round, covered with sesame seeds and __________.</w:t>
      </w:r>
    </w:p>
    <w:p w14:paraId="3FA0D285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t>Kahvaltıda bal, reçel ve __________ da vardır.</w:t>
      </w:r>
      <w:r w:rsidRPr="0041652C">
        <w:rPr>
          <w:rFonts w:ascii="Times New Roman" w:eastAsia="Times New Roman" w:hAnsi="Times New Roman" w:cs="Times New Roman"/>
          <w:sz w:val="24"/>
          <w:szCs w:val="24"/>
          <w:lang w:val="fr-FR"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There are also honey, jam and __________ at breakfast.</w:t>
      </w:r>
    </w:p>
    <w:p w14:paraId="17B9093E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Sıcak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çay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küçük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ince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belli __________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içilir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Hot tea is drunk from small, tulip-shaped __________.</w:t>
      </w:r>
    </w:p>
    <w:p w14:paraId="30A44998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Hafta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içi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kahvaltı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genellikle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daha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kısa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Weekday breakfast is usually shorter and __________.</w:t>
      </w:r>
    </w:p>
    <w:p w14:paraId="29A81D4B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Hafta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sonu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aileler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veya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arkadaşlar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araya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gelir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ederler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At the weekend, families or friends get together and __________.</w:t>
      </w:r>
    </w:p>
    <w:p w14:paraId="31788E41" w14:textId="77777777" w:rsidR="0041652C" w:rsidRPr="0041652C" w:rsidRDefault="0041652C" w:rsidP="0041652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Asıl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güzel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olan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birlikte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>geçirilen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__________.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The best part is the __________ spent together.</w:t>
      </w:r>
    </w:p>
    <w:p w14:paraId="78F61C71" w14:textId="77777777" w:rsidR="0041652C" w:rsidRPr="0041652C" w:rsidRDefault="0041652C" w:rsidP="00416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32DB54A8">
          <v:rect id="_x0000_i1038" style="width:0;height:1.5pt" o:hralign="center" o:hrstd="t" o:hr="t" fillcolor="#a0a0a0" stroked="f"/>
        </w:pict>
      </w:r>
    </w:p>
    <w:p w14:paraId="14AE0A2C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KELİMELER / VOCABULARY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041"/>
      </w:tblGrid>
      <w:tr w:rsidR="0041652C" w:rsidRPr="0041652C" w14:paraId="43C087A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C8FBD8" w14:textId="77777777" w:rsidR="0041652C" w:rsidRPr="0041652C" w:rsidRDefault="0041652C" w:rsidP="0041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Türkçe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280B6" w14:textId="77777777" w:rsidR="0041652C" w:rsidRPr="0041652C" w:rsidRDefault="0041652C" w:rsidP="0041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English</w:t>
            </w:r>
          </w:p>
        </w:tc>
      </w:tr>
      <w:tr w:rsidR="0041652C" w:rsidRPr="0041652C" w14:paraId="4DF90D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1F594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kahvaltı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D70C2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breakfast</w:t>
            </w:r>
          </w:p>
        </w:tc>
      </w:tr>
      <w:tr w:rsidR="0041652C" w:rsidRPr="0041652C" w14:paraId="51C03C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72E6F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öğün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DD382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meal</w:t>
            </w:r>
          </w:p>
        </w:tc>
      </w:tr>
      <w:tr w:rsidR="0041652C" w:rsidRPr="0041652C" w14:paraId="009C76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1091A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güne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başlamak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2716A5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start the day</w:t>
            </w:r>
          </w:p>
        </w:tc>
      </w:tr>
      <w:tr w:rsidR="0041652C" w:rsidRPr="0041652C" w14:paraId="027656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B266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birlikte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7D1AB4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together</w:t>
            </w:r>
          </w:p>
        </w:tc>
      </w:tr>
      <w:tr w:rsidR="0041652C" w:rsidRPr="0041652C" w14:paraId="10158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5CCC7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zaman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geçirmek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1DB77F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spend time</w:t>
            </w:r>
          </w:p>
        </w:tc>
      </w:tr>
      <w:tr w:rsidR="0041652C" w:rsidRPr="0041652C" w14:paraId="21BA34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86E37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önemli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69038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important</w:t>
            </w:r>
          </w:p>
        </w:tc>
      </w:tr>
      <w:tr w:rsidR="0041652C" w:rsidRPr="0041652C" w14:paraId="73D4D3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3C5BB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kahvaltı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masası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45A4EB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breakfast table</w:t>
            </w:r>
          </w:p>
        </w:tc>
      </w:tr>
      <w:tr w:rsidR="0041652C" w:rsidRPr="0041652C" w14:paraId="59042D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90A2F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yiyecek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98766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food</w:t>
            </w:r>
          </w:p>
        </w:tc>
      </w:tr>
      <w:tr w:rsidR="0041652C" w:rsidRPr="0041652C" w14:paraId="042984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43CA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peynir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D7C19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cheese</w:t>
            </w:r>
          </w:p>
        </w:tc>
      </w:tr>
      <w:tr w:rsidR="0041652C" w:rsidRPr="0041652C" w14:paraId="429CD9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F343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zeytin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13331D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olive</w:t>
            </w:r>
          </w:p>
        </w:tc>
      </w:tr>
      <w:tr w:rsidR="0041652C" w:rsidRPr="0041652C" w14:paraId="651241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19212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domates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5D6C5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tomato</w:t>
            </w:r>
          </w:p>
        </w:tc>
      </w:tr>
      <w:tr w:rsidR="0041652C" w:rsidRPr="0041652C" w14:paraId="146524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62F6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salatalık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3431B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cucumber</w:t>
            </w:r>
          </w:p>
        </w:tc>
      </w:tr>
      <w:tr w:rsidR="0041652C" w:rsidRPr="0041652C" w14:paraId="392B80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4CA4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yumurta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117111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egg</w:t>
            </w:r>
          </w:p>
        </w:tc>
      </w:tr>
      <w:tr w:rsidR="0041652C" w:rsidRPr="0041652C" w14:paraId="221C69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D9AE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haşlanmış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D2335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boiled</w:t>
            </w:r>
          </w:p>
        </w:tc>
      </w:tr>
      <w:tr w:rsidR="0041652C" w:rsidRPr="0041652C" w14:paraId="5295E2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78F96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omlet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C423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omelette</w:t>
            </w:r>
            <w:proofErr w:type="spellEnd"/>
          </w:p>
        </w:tc>
      </w:tr>
      <w:tr w:rsidR="0041652C" w:rsidRPr="0041652C" w14:paraId="4BB489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92F0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tavada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yumurta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2EBA7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fried egg / egg cooked in a pan</w:t>
            </w:r>
          </w:p>
        </w:tc>
      </w:tr>
      <w:tr w:rsidR="0041652C" w:rsidRPr="0041652C" w14:paraId="69D1BD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8A522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simit</w:t>
            </w:r>
          </w:p>
        </w:tc>
        <w:tc>
          <w:tcPr>
            <w:tcW w:w="0" w:type="auto"/>
            <w:vAlign w:val="center"/>
            <w:hideMark/>
          </w:tcPr>
          <w:p w14:paraId="48E3E4EA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Turkish sesame bread ring</w:t>
            </w:r>
          </w:p>
        </w:tc>
      </w:tr>
      <w:tr w:rsidR="0041652C" w:rsidRPr="0041652C" w14:paraId="01DCDA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F9ED5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susamlı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5D2839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with sesame seeds</w:t>
            </w:r>
          </w:p>
        </w:tc>
      </w:tr>
      <w:tr w:rsidR="0041652C" w:rsidRPr="0041652C" w14:paraId="57A68F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B483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çıtır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FE4B97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crispy</w:t>
            </w:r>
          </w:p>
        </w:tc>
      </w:tr>
      <w:tr w:rsidR="0041652C" w:rsidRPr="0041652C" w14:paraId="78FC2A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21BE4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özellikle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54B6F9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especially</w:t>
            </w:r>
          </w:p>
        </w:tc>
      </w:tr>
      <w:tr w:rsidR="0041652C" w:rsidRPr="0041652C" w14:paraId="4B0273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09102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tatlı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F7F86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sweet</w:t>
            </w:r>
          </w:p>
        </w:tc>
      </w:tr>
      <w:tr w:rsidR="0041652C" w:rsidRPr="0041652C" w14:paraId="56D198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118CD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C13315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honey</w:t>
            </w:r>
          </w:p>
        </w:tc>
      </w:tr>
      <w:tr w:rsidR="0041652C" w:rsidRPr="0041652C" w14:paraId="56435D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0BB95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reçel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89104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jam</w:t>
            </w:r>
          </w:p>
        </w:tc>
      </w:tr>
      <w:tr w:rsidR="0041652C" w:rsidRPr="0041652C" w14:paraId="2ABE8F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B7C11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tereyağı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839A2D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butter</w:t>
            </w:r>
          </w:p>
        </w:tc>
      </w:tr>
      <w:tr w:rsidR="0041652C" w:rsidRPr="0041652C" w14:paraId="28133E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29B47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ince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belli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bardak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2BEC4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tulip-shaped tea glass</w:t>
            </w:r>
          </w:p>
        </w:tc>
      </w:tr>
      <w:tr w:rsidR="0041652C" w:rsidRPr="0041652C" w14:paraId="411AE2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F3FC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sıcak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7F6A3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hot</w:t>
            </w:r>
          </w:p>
        </w:tc>
      </w:tr>
      <w:tr w:rsidR="0041652C" w:rsidRPr="0041652C" w14:paraId="1399C2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E80D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uzun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sürmek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22A827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last a long time</w:t>
            </w:r>
          </w:p>
        </w:tc>
      </w:tr>
      <w:tr w:rsidR="0041652C" w:rsidRPr="0041652C" w14:paraId="18CEE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3A1F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tazelemek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A4612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refill / refresh</w:t>
            </w:r>
          </w:p>
        </w:tc>
      </w:tr>
      <w:tr w:rsidR="0041652C" w:rsidRPr="0041652C" w14:paraId="597C26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681D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hafta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içi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00BDC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weekday</w:t>
            </w:r>
          </w:p>
        </w:tc>
      </w:tr>
      <w:tr w:rsidR="0041652C" w:rsidRPr="0041652C" w14:paraId="40BBB2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3751E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hafta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sonu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10A5F6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weekend</w:t>
            </w:r>
          </w:p>
        </w:tc>
      </w:tr>
      <w:tr w:rsidR="0041652C" w:rsidRPr="0041652C" w14:paraId="22ABC9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338D1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kısa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7A82F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short</w:t>
            </w:r>
          </w:p>
        </w:tc>
      </w:tr>
      <w:tr w:rsidR="0041652C" w:rsidRPr="0041652C" w14:paraId="68FFE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E9C8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hızlı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D69AD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quick</w:t>
            </w:r>
          </w:p>
        </w:tc>
      </w:tr>
      <w:tr w:rsidR="0041652C" w:rsidRPr="0041652C" w14:paraId="7BEE81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0BD5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bir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araya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gelmek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9D345B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get together</w:t>
            </w:r>
          </w:p>
        </w:tc>
      </w:tr>
      <w:tr w:rsidR="0041652C" w:rsidRPr="0041652C" w14:paraId="222B71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1F170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sohbet</w:t>
            </w:r>
            <w:proofErr w:type="spellEnd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etmek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F8002D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to chat</w:t>
            </w:r>
          </w:p>
        </w:tc>
      </w:tr>
      <w:tr w:rsidR="0041652C" w:rsidRPr="0041652C" w14:paraId="19D134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C1DF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özel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06B818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special</w:t>
            </w:r>
          </w:p>
        </w:tc>
      </w:tr>
      <w:tr w:rsidR="0041652C" w:rsidRPr="0041652C" w14:paraId="23F26B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7C86C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asıl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6092F4" w14:textId="77777777" w:rsidR="0041652C" w:rsidRPr="0041652C" w:rsidRDefault="0041652C" w:rsidP="00416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41652C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the main / real</w:t>
            </w:r>
          </w:p>
        </w:tc>
      </w:tr>
    </w:tbl>
    <w:p w14:paraId="261553BF" w14:textId="77777777" w:rsidR="0041652C" w:rsidRPr="0041652C" w:rsidRDefault="0041652C" w:rsidP="00416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234B7EF5">
          <v:rect id="_x0000_i1039" style="width:0;height:1.5pt" o:hralign="center" o:hrstd="t" o:hr="t" fillcolor="#a0a0a0" stroked="f"/>
        </w:pict>
      </w:r>
    </w:p>
    <w:p w14:paraId="1B3A9776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CEVAP ANAHTARI / ANSWER KEY</w:t>
      </w:r>
    </w:p>
    <w:p w14:paraId="31D151E0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1.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Metni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bir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okuyun</w:t>
      </w:r>
      <w:proofErr w:type="spellEnd"/>
    </w:p>
    <w:p w14:paraId="463EC735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Read the text once.</w:t>
      </w:r>
    </w:p>
    <w:p w14:paraId="716D0502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b</w:t>
      </w:r>
    </w:p>
    <w:p w14:paraId="7E6605E0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2.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Metni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ikinci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okuyun</w:t>
      </w:r>
      <w:proofErr w:type="spellEnd"/>
    </w:p>
    <w:p w14:paraId="2AFC4ECC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Read the text a second time.</w:t>
      </w:r>
    </w:p>
    <w:p w14:paraId="2C67BBA8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1. a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2. b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3. a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4. b</w:t>
      </w:r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br/>
      </w:r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5. c</w:t>
      </w:r>
    </w:p>
    <w:p w14:paraId="2296E3D1" w14:textId="77777777" w:rsidR="0041652C" w:rsidRPr="0041652C" w:rsidRDefault="0041652C" w:rsidP="004165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3.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Boşlukları</w:t>
      </w:r>
      <w:proofErr w:type="spellEnd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41652C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tamamlayın</w:t>
      </w:r>
      <w:proofErr w:type="spellEnd"/>
    </w:p>
    <w:p w14:paraId="11AE7CDB" w14:textId="77777777" w:rsidR="0041652C" w:rsidRPr="0041652C" w:rsidRDefault="0041652C" w:rsidP="004165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41652C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Complete the blanks.</w:t>
      </w:r>
    </w:p>
    <w:p w14:paraId="6DF88C50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öğün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732BC016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zeytin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707502E7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çıtırdır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53FD3BF2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tereyağı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34F19FA3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bardaklarda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3485F932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hızlıdır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12B5C9DC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sohbet</w:t>
      </w:r>
      <w:proofErr w:type="spellEnd"/>
      <w:r w:rsidRPr="0041652C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</w:p>
    <w:p w14:paraId="630DB677" w14:textId="77777777" w:rsidR="0041652C" w:rsidRPr="0041652C" w:rsidRDefault="0041652C" w:rsidP="0041652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41652C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zamandır</w:t>
      </w:r>
      <w:proofErr w:type="spellEnd"/>
    </w:p>
    <w:p w14:paraId="738A5636" w14:textId="77777777" w:rsidR="0061593B" w:rsidRDefault="0061593B" w:rsidP="0041652C">
      <w:pPr>
        <w:spacing w:before="100" w:beforeAutospacing="1" w:after="100" w:afterAutospacing="1" w:line="240" w:lineRule="auto"/>
        <w:outlineLvl w:val="0"/>
      </w:pPr>
    </w:p>
    <w:sectPr w:rsidR="0061593B" w:rsidSect="00735625">
      <w:pgSz w:w="12240" w:h="15840"/>
      <w:pgMar w:top="594" w:right="1080" w:bottom="936" w:left="108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C2B2" w14:textId="77777777" w:rsidR="008E0C79" w:rsidRDefault="008E0C79" w:rsidP="00600433">
      <w:pPr>
        <w:spacing w:after="0" w:line="240" w:lineRule="auto"/>
      </w:pPr>
      <w:r>
        <w:separator/>
      </w:r>
    </w:p>
  </w:endnote>
  <w:endnote w:type="continuationSeparator" w:id="0">
    <w:p w14:paraId="523D6EF5" w14:textId="77777777" w:rsidR="008E0C79" w:rsidRDefault="008E0C79" w:rsidP="0060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1F4D8" w14:textId="77777777" w:rsidR="008E0C79" w:rsidRDefault="008E0C79" w:rsidP="00600433">
      <w:pPr>
        <w:spacing w:after="0" w:line="240" w:lineRule="auto"/>
      </w:pPr>
      <w:r>
        <w:separator/>
      </w:r>
    </w:p>
  </w:footnote>
  <w:footnote w:type="continuationSeparator" w:id="0">
    <w:p w14:paraId="399D3C34" w14:textId="77777777" w:rsidR="008E0C79" w:rsidRDefault="008E0C79" w:rsidP="0060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6AD"/>
    <w:multiLevelType w:val="hybridMultilevel"/>
    <w:tmpl w:val="970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394"/>
    <w:multiLevelType w:val="multilevel"/>
    <w:tmpl w:val="4114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149FE"/>
    <w:multiLevelType w:val="multilevel"/>
    <w:tmpl w:val="B5F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C4C43"/>
    <w:multiLevelType w:val="multilevel"/>
    <w:tmpl w:val="564033EC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1902145E"/>
    <w:multiLevelType w:val="multilevel"/>
    <w:tmpl w:val="0F1E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A415F"/>
    <w:multiLevelType w:val="multilevel"/>
    <w:tmpl w:val="401A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382FD8"/>
    <w:multiLevelType w:val="multilevel"/>
    <w:tmpl w:val="56A0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A413A"/>
    <w:multiLevelType w:val="multilevel"/>
    <w:tmpl w:val="4420C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AB1B04"/>
    <w:multiLevelType w:val="multilevel"/>
    <w:tmpl w:val="31E2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05DBB"/>
    <w:multiLevelType w:val="multilevel"/>
    <w:tmpl w:val="3786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168DA"/>
    <w:multiLevelType w:val="multilevel"/>
    <w:tmpl w:val="6D48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884E93"/>
    <w:multiLevelType w:val="multilevel"/>
    <w:tmpl w:val="48A4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21077"/>
    <w:multiLevelType w:val="multilevel"/>
    <w:tmpl w:val="CE5C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E94CF9"/>
    <w:multiLevelType w:val="multilevel"/>
    <w:tmpl w:val="5A46C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6439D0"/>
    <w:multiLevelType w:val="multilevel"/>
    <w:tmpl w:val="CE702768"/>
    <w:styleLink w:val="CurrentList1"/>
    <w:lvl w:ilvl="0">
      <w:start w:val="1"/>
      <w:numFmt w:val="bullet"/>
      <w:lvlText w:val="•"/>
      <w:lvlJc w:val="left"/>
      <w:pPr>
        <w:ind w:left="862" w:hanging="360"/>
      </w:pPr>
      <w:rPr>
        <w:rFonts w:ascii="Times New Roman" w:hAnsi="Times New Roman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74017"/>
    <w:multiLevelType w:val="multilevel"/>
    <w:tmpl w:val="C59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A6517A"/>
    <w:multiLevelType w:val="multilevel"/>
    <w:tmpl w:val="EBB2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014D9B"/>
    <w:multiLevelType w:val="multilevel"/>
    <w:tmpl w:val="CEE0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256F6B"/>
    <w:multiLevelType w:val="multilevel"/>
    <w:tmpl w:val="53903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825C6"/>
    <w:multiLevelType w:val="hybridMultilevel"/>
    <w:tmpl w:val="6714F030"/>
    <w:lvl w:ilvl="0" w:tplc="92ECF5E6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61262A2E"/>
    <w:multiLevelType w:val="multilevel"/>
    <w:tmpl w:val="BC3CE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BF0B39"/>
    <w:multiLevelType w:val="multilevel"/>
    <w:tmpl w:val="84C4E5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286604"/>
    <w:multiLevelType w:val="multilevel"/>
    <w:tmpl w:val="ECA4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DD4D65"/>
    <w:multiLevelType w:val="multilevel"/>
    <w:tmpl w:val="BC54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8E6C3D"/>
    <w:multiLevelType w:val="multilevel"/>
    <w:tmpl w:val="582E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8322F1"/>
    <w:multiLevelType w:val="multilevel"/>
    <w:tmpl w:val="59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E3DE6"/>
    <w:multiLevelType w:val="multilevel"/>
    <w:tmpl w:val="C0BA3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D05D6F"/>
    <w:multiLevelType w:val="multilevel"/>
    <w:tmpl w:val="75C8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53056E"/>
    <w:multiLevelType w:val="multilevel"/>
    <w:tmpl w:val="097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A43BC2"/>
    <w:multiLevelType w:val="multilevel"/>
    <w:tmpl w:val="646850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994BE5"/>
    <w:multiLevelType w:val="multilevel"/>
    <w:tmpl w:val="B760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B625EE"/>
    <w:multiLevelType w:val="hybridMultilevel"/>
    <w:tmpl w:val="69C66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6" w15:restartNumberingAfterBreak="0">
    <w:nsid w:val="7D6023C0"/>
    <w:multiLevelType w:val="multilevel"/>
    <w:tmpl w:val="8A72C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27979">
    <w:abstractNumId w:val="29"/>
  </w:num>
  <w:num w:numId="2" w16cid:durableId="1255671306">
    <w:abstractNumId w:val="21"/>
  </w:num>
  <w:num w:numId="3" w16cid:durableId="195696951">
    <w:abstractNumId w:val="9"/>
  </w:num>
  <w:num w:numId="4" w16cid:durableId="1666740688">
    <w:abstractNumId w:val="16"/>
  </w:num>
  <w:num w:numId="5" w16cid:durableId="1370254944">
    <w:abstractNumId w:val="22"/>
  </w:num>
  <w:num w:numId="6" w16cid:durableId="850143219">
    <w:abstractNumId w:val="15"/>
  </w:num>
  <w:num w:numId="7" w16cid:durableId="1520925685">
    <w:abstractNumId w:val="35"/>
  </w:num>
  <w:num w:numId="8" w16cid:durableId="1684822798">
    <w:abstractNumId w:val="0"/>
  </w:num>
  <w:num w:numId="9" w16cid:durableId="1642884065">
    <w:abstractNumId w:val="3"/>
  </w:num>
  <w:num w:numId="10" w16cid:durableId="2017267593">
    <w:abstractNumId w:val="32"/>
  </w:num>
  <w:num w:numId="11" w16cid:durableId="1601907333">
    <w:abstractNumId w:val="6"/>
  </w:num>
  <w:num w:numId="12" w16cid:durableId="1312951054">
    <w:abstractNumId w:val="27"/>
  </w:num>
  <w:num w:numId="13" w16cid:durableId="843276042">
    <w:abstractNumId w:val="19"/>
  </w:num>
  <w:num w:numId="14" w16cid:durableId="1777746666">
    <w:abstractNumId w:val="2"/>
  </w:num>
  <w:num w:numId="15" w16cid:durableId="1654065558">
    <w:abstractNumId w:val="17"/>
  </w:num>
  <w:num w:numId="16" w16cid:durableId="619335941">
    <w:abstractNumId w:val="34"/>
  </w:num>
  <w:num w:numId="17" w16cid:durableId="401149337">
    <w:abstractNumId w:val="28"/>
  </w:num>
  <w:num w:numId="18" w16cid:durableId="175268396">
    <w:abstractNumId w:val="18"/>
  </w:num>
  <w:num w:numId="19" w16cid:durableId="939685079">
    <w:abstractNumId w:val="36"/>
  </w:num>
  <w:num w:numId="20" w16cid:durableId="635919032">
    <w:abstractNumId w:val="8"/>
  </w:num>
  <w:num w:numId="21" w16cid:durableId="26637285">
    <w:abstractNumId w:val="1"/>
  </w:num>
  <w:num w:numId="22" w16cid:durableId="455560139">
    <w:abstractNumId w:val="25"/>
  </w:num>
  <w:num w:numId="23" w16cid:durableId="1115095425">
    <w:abstractNumId w:val="23"/>
  </w:num>
  <w:num w:numId="24" w16cid:durableId="706180126">
    <w:abstractNumId w:val="33"/>
  </w:num>
  <w:num w:numId="25" w16cid:durableId="1437287656">
    <w:abstractNumId w:val="24"/>
  </w:num>
  <w:num w:numId="26" w16cid:durableId="483813631">
    <w:abstractNumId w:val="13"/>
  </w:num>
  <w:num w:numId="27" w16cid:durableId="958877561">
    <w:abstractNumId w:val="20"/>
  </w:num>
  <w:num w:numId="28" w16cid:durableId="1285381693">
    <w:abstractNumId w:val="7"/>
  </w:num>
  <w:num w:numId="29" w16cid:durableId="2035762714">
    <w:abstractNumId w:val="4"/>
  </w:num>
  <w:num w:numId="30" w16cid:durableId="876039722">
    <w:abstractNumId w:val="12"/>
  </w:num>
  <w:num w:numId="31" w16cid:durableId="1637907728">
    <w:abstractNumId w:val="30"/>
  </w:num>
  <w:num w:numId="32" w16cid:durableId="1421102059">
    <w:abstractNumId w:val="11"/>
  </w:num>
  <w:num w:numId="33" w16cid:durableId="2145198018">
    <w:abstractNumId w:val="10"/>
  </w:num>
  <w:num w:numId="34" w16cid:durableId="161044121">
    <w:abstractNumId w:val="5"/>
  </w:num>
  <w:num w:numId="35" w16cid:durableId="2146047151">
    <w:abstractNumId w:val="26"/>
  </w:num>
  <w:num w:numId="36" w16cid:durableId="532765234">
    <w:abstractNumId w:val="14"/>
  </w:num>
  <w:num w:numId="37" w16cid:durableId="9047269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B"/>
    <w:rsid w:val="00002490"/>
    <w:rsid w:val="000071AB"/>
    <w:rsid w:val="00007525"/>
    <w:rsid w:val="0003174D"/>
    <w:rsid w:val="000322EA"/>
    <w:rsid w:val="00034A3C"/>
    <w:rsid w:val="000379EC"/>
    <w:rsid w:val="000519A5"/>
    <w:rsid w:val="00063CBE"/>
    <w:rsid w:val="0009278F"/>
    <w:rsid w:val="00097195"/>
    <w:rsid w:val="000A542B"/>
    <w:rsid w:val="000A6672"/>
    <w:rsid w:val="000B3CF4"/>
    <w:rsid w:val="000C765B"/>
    <w:rsid w:val="00101810"/>
    <w:rsid w:val="00170B79"/>
    <w:rsid w:val="00186558"/>
    <w:rsid w:val="001F5855"/>
    <w:rsid w:val="001F79E1"/>
    <w:rsid w:val="002038EE"/>
    <w:rsid w:val="002212B4"/>
    <w:rsid w:val="00223B25"/>
    <w:rsid w:val="0026678F"/>
    <w:rsid w:val="002914B0"/>
    <w:rsid w:val="002940F2"/>
    <w:rsid w:val="003010D4"/>
    <w:rsid w:val="00306551"/>
    <w:rsid w:val="00333046"/>
    <w:rsid w:val="00336B37"/>
    <w:rsid w:val="0035513C"/>
    <w:rsid w:val="00383305"/>
    <w:rsid w:val="00387C68"/>
    <w:rsid w:val="003A58F1"/>
    <w:rsid w:val="003D32BC"/>
    <w:rsid w:val="003E0EB3"/>
    <w:rsid w:val="003E3E9A"/>
    <w:rsid w:val="003E651E"/>
    <w:rsid w:val="0041652C"/>
    <w:rsid w:val="004176B0"/>
    <w:rsid w:val="00431A4A"/>
    <w:rsid w:val="004B6A64"/>
    <w:rsid w:val="00534A3E"/>
    <w:rsid w:val="00596FC9"/>
    <w:rsid w:val="005D608A"/>
    <w:rsid w:val="005E7187"/>
    <w:rsid w:val="00600433"/>
    <w:rsid w:val="0061593B"/>
    <w:rsid w:val="00636194"/>
    <w:rsid w:val="006375F4"/>
    <w:rsid w:val="006524C5"/>
    <w:rsid w:val="0066288D"/>
    <w:rsid w:val="006644C3"/>
    <w:rsid w:val="00693182"/>
    <w:rsid w:val="006A7D77"/>
    <w:rsid w:val="006B4388"/>
    <w:rsid w:val="006C0713"/>
    <w:rsid w:val="006F4E68"/>
    <w:rsid w:val="00700366"/>
    <w:rsid w:val="00717CBE"/>
    <w:rsid w:val="00722A2F"/>
    <w:rsid w:val="00726386"/>
    <w:rsid w:val="007264AC"/>
    <w:rsid w:val="00735625"/>
    <w:rsid w:val="0075782F"/>
    <w:rsid w:val="007A409D"/>
    <w:rsid w:val="007D5EF1"/>
    <w:rsid w:val="007F2BDE"/>
    <w:rsid w:val="0083462B"/>
    <w:rsid w:val="00835706"/>
    <w:rsid w:val="0085321E"/>
    <w:rsid w:val="00854EFF"/>
    <w:rsid w:val="008634FE"/>
    <w:rsid w:val="008872F8"/>
    <w:rsid w:val="00892BC8"/>
    <w:rsid w:val="00895F6E"/>
    <w:rsid w:val="008B5D98"/>
    <w:rsid w:val="008B7F56"/>
    <w:rsid w:val="008E0C79"/>
    <w:rsid w:val="008F18ED"/>
    <w:rsid w:val="008F3A25"/>
    <w:rsid w:val="00900F6C"/>
    <w:rsid w:val="00946665"/>
    <w:rsid w:val="00993F05"/>
    <w:rsid w:val="009A49B7"/>
    <w:rsid w:val="009A5B55"/>
    <w:rsid w:val="009A7F28"/>
    <w:rsid w:val="009B6F5A"/>
    <w:rsid w:val="009F641A"/>
    <w:rsid w:val="00A50C31"/>
    <w:rsid w:val="00A60A36"/>
    <w:rsid w:val="00A70168"/>
    <w:rsid w:val="00A80998"/>
    <w:rsid w:val="00A930ED"/>
    <w:rsid w:val="00AC5A9E"/>
    <w:rsid w:val="00B057F2"/>
    <w:rsid w:val="00B1723F"/>
    <w:rsid w:val="00B30C18"/>
    <w:rsid w:val="00B4640B"/>
    <w:rsid w:val="00B60E79"/>
    <w:rsid w:val="00B6182B"/>
    <w:rsid w:val="00BA074A"/>
    <w:rsid w:val="00BA176A"/>
    <w:rsid w:val="00BA4BC4"/>
    <w:rsid w:val="00BB77DE"/>
    <w:rsid w:val="00BE2AB7"/>
    <w:rsid w:val="00BE4BAA"/>
    <w:rsid w:val="00BF58AC"/>
    <w:rsid w:val="00C0375A"/>
    <w:rsid w:val="00C127EB"/>
    <w:rsid w:val="00C4595C"/>
    <w:rsid w:val="00C55D16"/>
    <w:rsid w:val="00C569AF"/>
    <w:rsid w:val="00C61897"/>
    <w:rsid w:val="00C8063B"/>
    <w:rsid w:val="00CC2EB9"/>
    <w:rsid w:val="00D171AC"/>
    <w:rsid w:val="00D329F1"/>
    <w:rsid w:val="00D555BF"/>
    <w:rsid w:val="00D64AE6"/>
    <w:rsid w:val="00D70D36"/>
    <w:rsid w:val="00DB1D49"/>
    <w:rsid w:val="00DB2EDA"/>
    <w:rsid w:val="00DE1986"/>
    <w:rsid w:val="00DF7858"/>
    <w:rsid w:val="00E25626"/>
    <w:rsid w:val="00E31FF3"/>
    <w:rsid w:val="00E478C4"/>
    <w:rsid w:val="00E619ED"/>
    <w:rsid w:val="00E72DBD"/>
    <w:rsid w:val="00E81499"/>
    <w:rsid w:val="00EA1CE4"/>
    <w:rsid w:val="00EE00E5"/>
    <w:rsid w:val="00EE05CC"/>
    <w:rsid w:val="00F1423A"/>
    <w:rsid w:val="00F14BF3"/>
    <w:rsid w:val="00F1790A"/>
    <w:rsid w:val="00F241DB"/>
    <w:rsid w:val="00F40DEC"/>
    <w:rsid w:val="00FA1C41"/>
    <w:rsid w:val="00FC41DB"/>
    <w:rsid w:val="00FD72F2"/>
    <w:rsid w:val="00FF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2"/>
    </o:shapelayout>
  </w:shapeDefaults>
  <w:decimalSymbol w:val="."/>
  <w:listSeparator w:val=","/>
  <w14:docId w14:val="153D4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42B"/>
    <w:pPr>
      <w:spacing w:line="245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66"/>
    <w:pPr>
      <w:spacing w:before="200" w:after="40" w:line="240" w:lineRule="auto"/>
      <w:ind w:right="3240"/>
      <w:outlineLvl w:val="0"/>
    </w:pPr>
    <w:rPr>
      <w:rFonts w:asciiTheme="majorHAnsi" w:hAnsiTheme="majorHAnsi" w:cs="Times New Roman (Body CS)"/>
      <w:caps/>
      <w:color w:val="570DC2" w:themeColor="accent2" w:themeShade="80"/>
      <w:spacing w:val="20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A60A36"/>
    <w:pPr>
      <w:outlineLvl w:val="1"/>
    </w:pPr>
    <w:rPr>
      <w:color w:val="CC7393" w:themeColor="accent5" w:themeShade="BF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81773"/>
    <w:pPr>
      <w:jc w:val="right"/>
      <w:outlineLvl w:val="3"/>
    </w:pPr>
    <w:rPr>
      <w:rFonts w:asciiTheme="majorHAnsi" w:hAnsiTheme="majorHAnsi"/>
      <w:color w:val="F8F9F3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323E4F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42B"/>
    <w:pPr>
      <w:spacing w:after="0" w:line="240" w:lineRule="auto"/>
    </w:pPr>
    <w:tblPr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band2Vert">
      <w:rPr>
        <w:color w:val="auto"/>
      </w:rPr>
    </w:tblStyle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60A36"/>
    <w:rPr>
      <w:rFonts w:asciiTheme="majorHAnsi" w:hAnsiTheme="majorHAnsi"/>
      <w:caps/>
      <w:color w:val="CC7393" w:themeColor="accent5" w:themeShade="BF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F8F9F3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323E4F" w:themeColor="text2" w:themeShade="BF"/>
      <w:sz w:val="60"/>
    </w:rPr>
  </w:style>
  <w:style w:type="paragraph" w:styleId="ListParagraph">
    <w:name w:val="List Paragraph"/>
    <w:basedOn w:val="Normal"/>
    <w:uiPriority w:val="34"/>
    <w:rsid w:val="000D0FB4"/>
    <w:pPr>
      <w:numPr>
        <w:numId w:val="1"/>
      </w:numPr>
      <w:spacing w:after="400" w:line="240" w:lineRule="auto"/>
      <w:jc w:val="center"/>
    </w:pPr>
    <w:rPr>
      <w:color w:val="F8F9F3" w:themeColor="accent1"/>
      <w:sz w:val="32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700366"/>
    <w:rPr>
      <w:rFonts w:asciiTheme="majorHAnsi" w:hAnsiTheme="majorHAnsi" w:cs="Times New Roman (Body CS)"/>
      <w:caps/>
      <w:color w:val="570DC2" w:themeColor="accent2" w:themeShade="80"/>
      <w:spacing w:val="20"/>
      <w:sz w:val="20"/>
      <w:szCs w:val="56"/>
    </w:rPr>
  </w:style>
  <w:style w:type="paragraph" w:styleId="Title">
    <w:name w:val="Title"/>
    <w:basedOn w:val="Heading3"/>
    <w:next w:val="Normal"/>
    <w:link w:val="TitleChar"/>
    <w:uiPriority w:val="10"/>
    <w:qFormat/>
    <w:rsid w:val="000A542B"/>
    <w:pPr>
      <w:spacing w:before="60" w:after="280" w:line="240" w:lineRule="auto"/>
      <w:jc w:val="left"/>
    </w:pPr>
    <w:rPr>
      <w:rFonts w:cs="Times New Roman (Body CS)"/>
      <w:noProof/>
      <w:color w:val="110227" w:themeColor="accent2" w:themeShade="1A"/>
      <w:spacing w:val="2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0A542B"/>
    <w:rPr>
      <w:rFonts w:asciiTheme="majorHAnsi" w:hAnsiTheme="majorHAnsi" w:cs="Times New Roman (Body CS)"/>
      <w:caps/>
      <w:noProof/>
      <w:color w:val="110227" w:themeColor="accent2" w:themeShade="1A"/>
      <w:spacing w:val="20"/>
      <w:sz w:val="56"/>
      <w:szCs w:val="36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customStyle="1" w:styleId="checkboxindent">
    <w:name w:val="checkbox indent"/>
    <w:basedOn w:val="Normal"/>
    <w:qFormat/>
    <w:rsid w:val="00034A3C"/>
    <w:pPr>
      <w:spacing w:before="20" w:after="20"/>
      <w:ind w:left="357" w:hanging="357"/>
    </w:pPr>
  </w:style>
  <w:style w:type="paragraph" w:customStyle="1" w:styleId="bullet">
    <w:name w:val="bullet"/>
    <w:basedOn w:val="Normal"/>
    <w:rsid w:val="00A930ED"/>
    <w:pPr>
      <w:numPr>
        <w:numId w:val="5"/>
      </w:numPr>
      <w:spacing w:before="20" w:after="20"/>
    </w:pPr>
  </w:style>
  <w:style w:type="numbering" w:customStyle="1" w:styleId="CurrentList1">
    <w:name w:val="Current List1"/>
    <w:uiPriority w:val="99"/>
    <w:rsid w:val="00D555BF"/>
    <w:pPr>
      <w:numPr>
        <w:numId w:val="6"/>
      </w:numPr>
    </w:pPr>
  </w:style>
  <w:style w:type="numbering" w:customStyle="1" w:styleId="CurrentList2">
    <w:name w:val="Current List2"/>
    <w:uiPriority w:val="99"/>
    <w:rsid w:val="00A930ED"/>
    <w:pPr>
      <w:numPr>
        <w:numId w:val="9"/>
      </w:numPr>
    </w:pPr>
  </w:style>
  <w:style w:type="paragraph" w:customStyle="1" w:styleId="Subhead">
    <w:name w:val="Subhead"/>
    <w:basedOn w:val="Normal"/>
    <w:qFormat/>
    <w:rsid w:val="0075782F"/>
    <w:rPr>
      <w:rFonts w:cs="Times New Roman (Body CS)"/>
      <w:caps/>
      <w:noProof/>
      <w:color w:val="110227" w:themeColor="accent2" w:themeShade="1A"/>
      <w:spacing w:val="10"/>
      <w:sz w:val="24"/>
      <w:lang w:val="en-GB" w:eastAsia="en-GB"/>
    </w:rPr>
  </w:style>
  <w:style w:type="paragraph" w:customStyle="1" w:styleId="CheckMarks">
    <w:name w:val="Check Marks"/>
    <w:basedOn w:val="Normal"/>
    <w:qFormat/>
    <w:rsid w:val="00DB2EDA"/>
    <w:pPr>
      <w:spacing w:after="0"/>
    </w:pPr>
    <w:rPr>
      <w:rFonts w:eastAsia="MS Gothic" w:cs="Times New Roman (Body CS)"/>
      <w:b/>
      <w:color w:val="37A7E9" w:themeColor="accent6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sem\AppData\Roaming\Microsoft\Templates\Homework%20tip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03DCDA82A4F698DCEF702E5A75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721F-720A-42C9-B6FB-3D4A24BE984E}"/>
      </w:docPartPr>
      <w:docPartBody>
        <w:p w:rsidR="00B514FB" w:rsidRDefault="00000000">
          <w:pPr>
            <w:pStyle w:val="01703DCDA82A4F698DCEF702E5A7560A"/>
          </w:pPr>
          <w:r w:rsidRPr="000A542B">
            <w:rPr>
              <w:rStyle w:val="TitleChar"/>
            </w:rPr>
            <w:t>Homework Tips Checklist for Parents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25C6"/>
    <w:multiLevelType w:val="hybridMultilevel"/>
    <w:tmpl w:val="6714F030"/>
    <w:lvl w:ilvl="0" w:tplc="92ECF5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751409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2D"/>
    <w:rsid w:val="00002490"/>
    <w:rsid w:val="001F5855"/>
    <w:rsid w:val="0021752D"/>
    <w:rsid w:val="006375F4"/>
    <w:rsid w:val="006B17F8"/>
    <w:rsid w:val="008436CC"/>
    <w:rsid w:val="0089465C"/>
    <w:rsid w:val="009F641A"/>
    <w:rsid w:val="00B514FB"/>
    <w:rsid w:val="00BF64B6"/>
    <w:rsid w:val="00E712AE"/>
    <w:rsid w:val="00EE00E5"/>
    <w:rsid w:val="00F241DB"/>
    <w:rsid w:val="00F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3"/>
    <w:next w:val="Normal"/>
    <w:link w:val="TitleChar"/>
    <w:uiPriority w:val="10"/>
    <w:qFormat/>
    <w:pPr>
      <w:keepNext w:val="0"/>
      <w:keepLines w:val="0"/>
      <w:spacing w:before="60" w:after="280" w:line="240" w:lineRule="auto"/>
    </w:pPr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paragraph" w:customStyle="1" w:styleId="01703DCDA82A4F698DCEF702E5A7560A">
    <w:name w:val="01703DCDA82A4F698DCEF702E5A75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44695686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8F9F3"/>
      </a:accent1>
      <a:accent2>
        <a:srgbClr val="C8A6F9"/>
      </a:accent2>
      <a:accent3>
        <a:srgbClr val="E2F0CD"/>
      </a:accent3>
      <a:accent4>
        <a:srgbClr val="E0DEED"/>
      </a:accent4>
      <a:accent5>
        <a:srgbClr val="E9C2D0"/>
      </a:accent5>
      <a:accent6>
        <a:srgbClr val="8FCEF3"/>
      </a:accent6>
      <a:hlink>
        <a:srgbClr val="0563C1"/>
      </a:hlink>
      <a:folHlink>
        <a:srgbClr val="954F72"/>
      </a:folHlink>
    </a:clrScheme>
    <a:fontScheme name="Custom 5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0221267-6E61-40A5-BEA6-3CD64F7E1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3890F-9675-4BC3-97A9-8BF3832D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878E68-F6C2-4EB9-98E1-3D8369D6FC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Homework tips checklist</Template>
  <TotalTime>0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2026-10-05T04:49:00Z</dcterms:created>
  <dcterms:modified xsi:type="dcterms:W3CDTF">2026-10-05T04:49:00Z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