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34A3" w14:textId="77777777" w:rsidR="00170B79" w:rsidRPr="000A542B" w:rsidRDefault="0075782F" w:rsidP="000A542B">
      <w:pPr>
        <w:spacing w:after="0"/>
        <w:rPr>
          <w:sz w:val="8"/>
          <w:szCs w:val="10"/>
        </w:rPr>
      </w:pPr>
      <w:r w:rsidRPr="000A542B">
        <w:rPr>
          <w:noProof/>
          <w:sz w:val="8"/>
          <w:szCs w:val="10"/>
        </w:rPr>
        <mc:AlternateContent>
          <mc:Choice Requires="wps">
            <w:drawing>
              <wp:anchor distT="0" distB="0" distL="114300" distR="114300" simplePos="0" relativeHeight="251912192" behindDoc="1" locked="1" layoutInCell="1" allowOverlap="1" wp14:anchorId="50C2B766" wp14:editId="5F933661">
                <wp:simplePos x="0" y="0"/>
                <wp:positionH relativeFrom="column">
                  <wp:posOffset>-685800</wp:posOffset>
                </wp:positionH>
                <wp:positionV relativeFrom="paragraph">
                  <wp:posOffset>-374650</wp:posOffset>
                </wp:positionV>
                <wp:extent cx="7772400" cy="2139696"/>
                <wp:effectExtent l="0" t="0" r="0" b="0"/>
                <wp:wrapNone/>
                <wp:docPr id="10420806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213969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98F0B" id="Rectangle 1" o:spid="_x0000_s1026" alt="&quot;&quot;" style="position:absolute;margin-left:-54pt;margin-top:-29.5pt;width:612pt;height:168.5pt;z-index:-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" fillcolor="#c8a6f9 [3205]" stroked="f">
                <w10:anchorlock/>
              </v:rect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556"/>
        <w:gridCol w:w="7524"/>
      </w:tblGrid>
      <w:tr w:rsidR="000A542B" w14:paraId="182F8EEA" w14:textId="77777777" w:rsidTr="000071AB">
        <w:tc>
          <w:tcPr>
            <w:tcW w:w="2556" w:type="dxa"/>
          </w:tcPr>
          <w:p w14:paraId="1F8F061E" w14:textId="77777777" w:rsidR="000A542B" w:rsidRDefault="000A542B" w:rsidP="00C569AF">
            <w:r>
              <w:rPr>
                <w:noProof/>
              </w:rPr>
              <w:drawing>
                <wp:inline distT="0" distB="0" distL="0" distR="0" wp14:anchorId="32C559F3" wp14:editId="0E086216">
                  <wp:extent cx="1482725" cy="1482725"/>
                  <wp:effectExtent l="0" t="0" r="3175" b="3175"/>
                  <wp:docPr id="20204228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422896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1482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4" w:type="dxa"/>
          </w:tcPr>
          <w:p w14:paraId="4CEA6984" w14:textId="5526C6B9" w:rsidR="000A542B" w:rsidRPr="000071AB" w:rsidRDefault="00000000" w:rsidP="000071AB">
            <w:pPr>
              <w:jc w:val="center"/>
              <w:rPr>
                <w:sz w:val="72"/>
                <w:szCs w:val="72"/>
              </w:rPr>
            </w:pPr>
            <w:sdt>
              <w:sdtPr>
                <w:rPr>
                  <w:sz w:val="72"/>
                  <w:szCs w:val="72"/>
                </w:rPr>
                <w:id w:val="-313712982"/>
                <w:placeholder>
                  <w:docPart w:val="01703DCDA82A4F698DCEF702E5A7560A"/>
                </w:placeholder>
                <w15:appearance w15:val="hidden"/>
              </w:sdtPr>
              <w:sdtContent>
                <w:r w:rsidR="000071AB" w:rsidRPr="000071AB">
                  <w:rPr>
                    <w:sz w:val="72"/>
                    <w:szCs w:val="72"/>
                  </w:rPr>
                  <w:t>ÇALIŞMA SAYFASI</w:t>
                </w:r>
                <w:r w:rsidR="000071AB">
                  <w:rPr>
                    <w:sz w:val="72"/>
                    <w:szCs w:val="72"/>
                  </w:rPr>
                  <w:t xml:space="preserve">           WORKSHEET</w:t>
                </w:r>
              </w:sdtContent>
            </w:sdt>
          </w:p>
          <w:p w14:paraId="57DEC4C5" w14:textId="47F065EE" w:rsidR="000A542B" w:rsidRPr="000A542B" w:rsidRDefault="000A542B" w:rsidP="000A542B">
            <w:pPr>
              <w:pStyle w:val="Subhead"/>
            </w:pPr>
          </w:p>
        </w:tc>
      </w:tr>
    </w:tbl>
    <w:p w14:paraId="1CA7BA53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SORULAR / QUESTIONS</w:t>
      </w:r>
    </w:p>
    <w:p w14:paraId="69A3C01E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1. Bir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dinleyin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ve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soruyu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cevaplayın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.</w:t>
      </w:r>
    </w:p>
    <w:p w14:paraId="4A0E210E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Listen once and answer the question.</w:t>
      </w:r>
    </w:p>
    <w:p w14:paraId="1B16EDFB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Kapadokya’da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ne var?</w:t>
      </w:r>
    </w:p>
    <w:p w14:paraId="59B46C21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What is there in Cappadocia?</w:t>
      </w:r>
    </w:p>
    <w:p w14:paraId="79A525CC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Peri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bacaları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>b) Deniz</w:t>
      </w: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Plaj</w:t>
      </w:r>
      <w:proofErr w:type="spellEnd"/>
    </w:p>
    <w:p w14:paraId="4FA7EDF5" w14:textId="77777777" w:rsidR="00D417AC" w:rsidRPr="00D417AC" w:rsidRDefault="00D417AC" w:rsidP="00D4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658601CF">
          <v:rect id="_x0000_i1035" style="width:0;height:1.5pt" o:hralign="center" o:hrstd="t" o:hr="t" fillcolor="#a0a0a0" stroked="f"/>
        </w:pict>
      </w:r>
    </w:p>
    <w:p w14:paraId="7860AABD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2.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İkinci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kez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dinleyin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ve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soruları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cevaplayın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.</w:t>
      </w:r>
    </w:p>
    <w:p w14:paraId="2F831397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Listen a second time and answer the questions.</w:t>
      </w:r>
    </w:p>
    <w:p w14:paraId="5293564E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1.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Kapadokya’daki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farklı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kayalara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ne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deniyor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7962CEFE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What are the unusual rocks in Cappadocia called?</w:t>
      </w:r>
    </w:p>
    <w:p w14:paraId="5EABCC40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Peri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bacaları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Dağlar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>c) Adalar</w:t>
      </w:r>
    </w:p>
    <w:p w14:paraId="7FC79554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2. Peri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bacalarını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ne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değiştirdi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26B8AECE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What changed the fairy chimneys?</w:t>
      </w:r>
    </w:p>
    <w:p w14:paraId="1616CEE9" w14:textId="77777777" w:rsid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Rüzgâr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yağmur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Arabalar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İnsanlar</w:t>
      </w:r>
      <w:proofErr w:type="spellEnd"/>
    </w:p>
    <w:p w14:paraId="25AE52E7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</w:p>
    <w:p w14:paraId="040C6B5C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lastRenderedPageBreak/>
        <w:t xml:space="preserve">3.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Eskiden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insanlar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nerede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yaşıyordu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6B7F4A10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Where did people live in the past?</w:t>
      </w:r>
    </w:p>
    <w:p w14:paraId="0D493702" w14:textId="1F464AEA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Kaya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evlerinde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th-TH"/>
        </w:rPr>
        <w:t>Apartmanda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r>
        <w:rPr>
          <w:rFonts w:ascii="Times New Roman" w:eastAsia="Times New Roman" w:hAnsi="Times New Roman" w:cs="Times New Roman"/>
          <w:sz w:val="24"/>
          <w:szCs w:val="24"/>
          <w:lang w:bidi="th-TH"/>
        </w:rPr>
        <w:t>Sokaklarda</w:t>
      </w:r>
    </w:p>
    <w:p w14:paraId="4CD0107B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4.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Turistler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Kapadokya’da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ne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yapıyor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651526D5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What do tourists do in Cappadocia?</w:t>
      </w:r>
    </w:p>
    <w:p w14:paraId="777FA5A6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Fotoğraf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çekiyor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Denize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giriyor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Balık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tutuyor</w:t>
      </w:r>
      <w:proofErr w:type="spellEnd"/>
    </w:p>
    <w:p w14:paraId="7702BD33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5.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Balonlar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ne zaman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havalanıyor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3F213CF2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When do the balloons take off?</w:t>
      </w:r>
    </w:p>
    <w:p w14:paraId="792BEDA5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Sabah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erken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saatlerde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Gece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yarısı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Akşam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geç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saatlerde</w:t>
      </w:r>
      <w:proofErr w:type="spellEnd"/>
    </w:p>
    <w:p w14:paraId="2548DC10" w14:textId="77777777" w:rsidR="00D417AC" w:rsidRPr="00D417AC" w:rsidRDefault="00D417AC" w:rsidP="00D4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61005A88">
          <v:rect id="_x0000_i1036" style="width:0;height:1.5pt" o:hralign="center" o:hrstd="t" o:hr="t" fillcolor="#a0a0a0" stroked="f"/>
        </w:pict>
      </w:r>
    </w:p>
    <w:p w14:paraId="772F14DF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3.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Üçüncü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kez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dinleyin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Boşlukları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duyduğunuz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kelimelerle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tamamlayın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.</w:t>
      </w:r>
    </w:p>
    <w:p w14:paraId="64409EA7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Listen a third time. Complete the sentences with the words you hear.</w:t>
      </w:r>
    </w:p>
    <w:p w14:paraId="1E135F63" w14:textId="77777777" w:rsidR="00D417AC" w:rsidRPr="00D417AC" w:rsidRDefault="00D417AC" w:rsidP="00D417A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Kapadokya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Türkiye’nin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en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yerlerinden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biri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683F0FF6" w14:textId="77777777" w:rsidR="00D417AC" w:rsidRPr="00D417AC" w:rsidRDefault="00D417AC" w:rsidP="00D417A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Bu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kayalara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bacaları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diyoruz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565436A5" w14:textId="77777777" w:rsidR="00D417AC" w:rsidRPr="00D417AC" w:rsidRDefault="00D417AC" w:rsidP="00D417A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Milyonlarca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yıl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önce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bu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bölgede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vardı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77C12F74" w14:textId="77777777" w:rsidR="00D417AC" w:rsidRPr="00D417AC" w:rsidRDefault="00D417AC" w:rsidP="00D417A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Rüzgâr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kayaları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değiştirdi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49467B56" w14:textId="77777777" w:rsidR="00D417AC" w:rsidRPr="00D417AC" w:rsidRDefault="00D417AC" w:rsidP="00D417A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bidi="th-TH"/>
        </w:rPr>
      </w:pP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t>Kapadokya’da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t>yer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t>altı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t xml:space="preserve"> __________ de var.</w:t>
      </w:r>
    </w:p>
    <w:p w14:paraId="2FF6785F" w14:textId="77777777" w:rsidR="00D417AC" w:rsidRPr="00D417AC" w:rsidRDefault="00D417AC" w:rsidP="00D417A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Turistler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burada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çok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çekiyor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1D749E18" w14:textId="77777777" w:rsidR="00D417AC" w:rsidRPr="00D417AC" w:rsidRDefault="00D417AC" w:rsidP="00D417A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Sıcak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hava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sabah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erken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saatlerde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havalanıyor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1DE1C06F" w14:textId="77777777" w:rsidR="00D417AC" w:rsidRPr="00D417AC" w:rsidRDefault="00D417AC" w:rsidP="00D417A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Kapadokya’nın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çok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güzel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78A02143" w14:textId="77777777" w:rsidR="00D417AC" w:rsidRPr="00D417AC" w:rsidRDefault="00D417AC" w:rsidP="00D4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659E08AB">
          <v:rect id="_x0000_i1037" style="width:0;height:1.5pt" o:hralign="center" o:hrstd="t" o:hr="t" fillcolor="#a0a0a0" stroked="f"/>
        </w:pict>
      </w:r>
    </w:p>
    <w:p w14:paraId="3228F75C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KELİMELER / VOCABULARY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2195"/>
      </w:tblGrid>
      <w:tr w:rsidR="00D417AC" w:rsidRPr="00D417AC" w14:paraId="4052B76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A64D2D" w14:textId="77777777" w:rsidR="00D417AC" w:rsidRPr="00D417AC" w:rsidRDefault="00D417AC" w:rsidP="00D41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Türkçe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EB9F7F" w14:textId="77777777" w:rsidR="00D417AC" w:rsidRPr="00D417AC" w:rsidRDefault="00D417AC" w:rsidP="00D41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English</w:t>
            </w:r>
          </w:p>
        </w:tc>
      </w:tr>
      <w:tr w:rsidR="00D417AC" w:rsidRPr="00D417AC" w14:paraId="0610D6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2FCAE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ilginç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B46844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interesting</w:t>
            </w:r>
          </w:p>
        </w:tc>
      </w:tr>
      <w:tr w:rsidR="00D417AC" w:rsidRPr="00D417AC" w14:paraId="4DC2EA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C8992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kaya</w:t>
            </w:r>
          </w:p>
        </w:tc>
        <w:tc>
          <w:tcPr>
            <w:tcW w:w="0" w:type="auto"/>
            <w:vAlign w:val="center"/>
            <w:hideMark/>
          </w:tcPr>
          <w:p w14:paraId="4936936F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rock</w:t>
            </w:r>
          </w:p>
        </w:tc>
      </w:tr>
      <w:tr w:rsidR="00D417AC" w:rsidRPr="00D417AC" w14:paraId="19E1CF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106FF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 xml:space="preserve">peri </w:t>
            </w: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bacası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6647EB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fairy chimney</w:t>
            </w:r>
          </w:p>
        </w:tc>
      </w:tr>
      <w:tr w:rsidR="00D417AC" w:rsidRPr="00D417AC" w14:paraId="2D5A66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9CAE4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oluşmak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193D88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form</w:t>
            </w:r>
          </w:p>
        </w:tc>
      </w:tr>
      <w:tr w:rsidR="00D417AC" w:rsidRPr="00D417AC" w14:paraId="5B520F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6522A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volkan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2AD59F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volcano</w:t>
            </w:r>
          </w:p>
        </w:tc>
      </w:tr>
      <w:tr w:rsidR="00D417AC" w:rsidRPr="00D417AC" w14:paraId="6165F2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2280F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kül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7D150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ash</w:t>
            </w:r>
          </w:p>
        </w:tc>
      </w:tr>
      <w:tr w:rsidR="00D417AC" w:rsidRPr="00D417AC" w14:paraId="01E56F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AF5F8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lav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5AE3E3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lava</w:t>
            </w:r>
          </w:p>
        </w:tc>
      </w:tr>
      <w:tr w:rsidR="00D417AC" w:rsidRPr="00D417AC" w14:paraId="03EC94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475BE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rüzgâr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55E2DB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wind</w:t>
            </w:r>
          </w:p>
        </w:tc>
      </w:tr>
      <w:tr w:rsidR="00D417AC" w:rsidRPr="00D417AC" w14:paraId="64F0A1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A40D3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yağmur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95ABE8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rain</w:t>
            </w:r>
          </w:p>
        </w:tc>
      </w:tr>
      <w:tr w:rsidR="00D417AC" w:rsidRPr="00D417AC" w14:paraId="68FD49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3F02B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yumuşak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01A3FF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soft</w:t>
            </w:r>
          </w:p>
        </w:tc>
      </w:tr>
      <w:tr w:rsidR="00D417AC" w:rsidRPr="00D417AC" w14:paraId="40DDB6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C615F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şekil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30529B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shape</w:t>
            </w:r>
          </w:p>
        </w:tc>
      </w:tr>
      <w:tr w:rsidR="00D417AC" w:rsidRPr="00D417AC" w14:paraId="074927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54DA2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yer</w:t>
            </w:r>
            <w:proofErr w:type="spellEnd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altı</w:t>
            </w:r>
            <w:proofErr w:type="spellEnd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şehri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700A55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underground city</w:t>
            </w:r>
          </w:p>
        </w:tc>
      </w:tr>
      <w:tr w:rsidR="00D417AC" w:rsidRPr="00D417AC" w14:paraId="180308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C9A43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saklanmak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36CA7D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hide</w:t>
            </w:r>
          </w:p>
        </w:tc>
      </w:tr>
      <w:tr w:rsidR="00D417AC" w:rsidRPr="00D417AC" w14:paraId="3F8F42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C2633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turist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023A9C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tourist</w:t>
            </w:r>
          </w:p>
        </w:tc>
      </w:tr>
      <w:tr w:rsidR="00D417AC" w:rsidRPr="00D417AC" w14:paraId="01C717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5E097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vadi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B5E961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valley</w:t>
            </w:r>
          </w:p>
        </w:tc>
      </w:tr>
      <w:tr w:rsidR="00D417AC" w:rsidRPr="00D417AC" w14:paraId="77C12D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C9F26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fotoğraf</w:t>
            </w:r>
            <w:proofErr w:type="spellEnd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çekmek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024295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take a photo</w:t>
            </w:r>
          </w:p>
        </w:tc>
      </w:tr>
      <w:tr w:rsidR="00D417AC" w:rsidRPr="00D417AC" w14:paraId="165A82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8FD53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sıcak</w:t>
            </w:r>
            <w:proofErr w:type="spellEnd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hava</w:t>
            </w:r>
            <w:proofErr w:type="spellEnd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balonu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1B38B0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hot-air balloon</w:t>
            </w:r>
          </w:p>
        </w:tc>
      </w:tr>
      <w:tr w:rsidR="00D417AC" w:rsidRPr="00D417AC" w14:paraId="518D12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E8BFF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havalanmak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8D79F8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take off</w:t>
            </w:r>
          </w:p>
        </w:tc>
      </w:tr>
      <w:tr w:rsidR="00D417AC" w:rsidRPr="00D417AC" w14:paraId="458F14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C8F0B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gökyüzü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086ECB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sky</w:t>
            </w:r>
          </w:p>
        </w:tc>
      </w:tr>
      <w:tr w:rsidR="00D417AC" w:rsidRPr="00D417AC" w14:paraId="0040BB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E5ECE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doğa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57BED4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nature</w:t>
            </w:r>
          </w:p>
        </w:tc>
      </w:tr>
      <w:tr w:rsidR="00D417AC" w:rsidRPr="00D417AC" w14:paraId="60C337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5502C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özel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C196CF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special</w:t>
            </w:r>
          </w:p>
        </w:tc>
      </w:tr>
      <w:tr w:rsidR="00D417AC" w:rsidRPr="00D417AC" w14:paraId="0D92E7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4FB19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gezmek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91C081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visit / travel around</w:t>
            </w:r>
          </w:p>
        </w:tc>
      </w:tr>
      <w:tr w:rsidR="00D417AC" w:rsidRPr="00D417AC" w14:paraId="491530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CCDFE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eski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377F24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old</w:t>
            </w:r>
          </w:p>
        </w:tc>
      </w:tr>
      <w:tr w:rsidR="00D417AC" w:rsidRPr="00D417AC" w14:paraId="423F54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F7AC1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erken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150A78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early</w:t>
            </w:r>
          </w:p>
        </w:tc>
      </w:tr>
      <w:tr w:rsidR="00D417AC" w:rsidRPr="00D417AC" w14:paraId="5FA3C2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D0B23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D41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mutlaka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C0FC82" w14:textId="77777777" w:rsidR="00D417AC" w:rsidRPr="00D417AC" w:rsidRDefault="00D417AC" w:rsidP="00D41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D417A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definitely / certainly</w:t>
            </w:r>
          </w:p>
        </w:tc>
      </w:tr>
    </w:tbl>
    <w:p w14:paraId="287A8ED7" w14:textId="77777777" w:rsidR="00D417AC" w:rsidRPr="00D417AC" w:rsidRDefault="00D417AC" w:rsidP="00D41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7ABF6C39">
          <v:rect id="_x0000_i1038" style="width:0;height:1.5pt" o:hralign="center" o:hrstd="t" o:hr="t" fillcolor="#a0a0a0" stroked="f"/>
        </w:pict>
      </w:r>
    </w:p>
    <w:p w14:paraId="00C6882E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CEVAP ANAHTARI / ANSWER KEY</w:t>
      </w:r>
    </w:p>
    <w:p w14:paraId="5B62F76B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1. Bir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dinleyin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/ Listen once</w:t>
      </w:r>
    </w:p>
    <w:p w14:paraId="7EBAB23D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1. a</w:t>
      </w:r>
    </w:p>
    <w:p w14:paraId="5B54C8D1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2.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İkinci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dinleyin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/ Listen a second time</w:t>
      </w:r>
    </w:p>
    <w:p w14:paraId="5EA8E11A" w14:textId="77777777" w:rsidR="00D417AC" w:rsidRPr="00D417AC" w:rsidRDefault="00D417AC" w:rsidP="00D4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1. a</w:t>
      </w: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2. a</w:t>
      </w: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3. a</w:t>
      </w: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4. a</w:t>
      </w: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5. a</w:t>
      </w:r>
    </w:p>
    <w:p w14:paraId="0FD080DC" w14:textId="77777777" w:rsidR="00D417AC" w:rsidRPr="00D417AC" w:rsidRDefault="00D417AC" w:rsidP="00D417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3.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Boşlukları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tamamlayın</w:t>
      </w:r>
      <w:proofErr w:type="spellEnd"/>
      <w:r w:rsidRPr="00D417A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/ Complete the blanks</w:t>
      </w:r>
    </w:p>
    <w:p w14:paraId="4CEC264D" w14:textId="77777777" w:rsidR="00D417AC" w:rsidRPr="00D417AC" w:rsidRDefault="00D417AC" w:rsidP="00D417A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ilginç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1A864286" w14:textId="77777777" w:rsidR="00D417AC" w:rsidRPr="00D417AC" w:rsidRDefault="00D417AC" w:rsidP="00D417A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peri</w:t>
      </w:r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2BB2CD65" w14:textId="77777777" w:rsidR="00D417AC" w:rsidRPr="00D417AC" w:rsidRDefault="00D417AC" w:rsidP="00D417A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volkanlar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057E76CF" w14:textId="77777777" w:rsidR="00D417AC" w:rsidRPr="00D417AC" w:rsidRDefault="00D417AC" w:rsidP="00D417A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yağmur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5FA091E1" w14:textId="77777777" w:rsidR="00D417AC" w:rsidRPr="00D417AC" w:rsidRDefault="00D417AC" w:rsidP="00D417A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şehirleri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2E0944CC" w14:textId="77777777" w:rsidR="00D417AC" w:rsidRPr="00D417AC" w:rsidRDefault="00D417AC" w:rsidP="00D417A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fotoğraf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34A11AB4" w14:textId="77777777" w:rsidR="00D417AC" w:rsidRPr="00D417AC" w:rsidRDefault="00D417AC" w:rsidP="00D417A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balonları</w:t>
      </w:r>
      <w:proofErr w:type="spellEnd"/>
      <w:r w:rsidRPr="00D417A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238A4801" w14:textId="77777777" w:rsidR="00D417AC" w:rsidRPr="00D417AC" w:rsidRDefault="00D417AC" w:rsidP="00D417A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D417A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doğası</w:t>
      </w:r>
      <w:proofErr w:type="spellEnd"/>
    </w:p>
    <w:p w14:paraId="738A5636" w14:textId="77777777" w:rsidR="0061593B" w:rsidRDefault="0061593B" w:rsidP="00D417AC">
      <w:pPr>
        <w:spacing w:before="100" w:beforeAutospacing="1" w:after="100" w:afterAutospacing="1" w:line="240" w:lineRule="auto"/>
        <w:outlineLvl w:val="0"/>
      </w:pPr>
    </w:p>
    <w:sectPr w:rsidR="0061593B" w:rsidSect="00735625">
      <w:pgSz w:w="12240" w:h="15840"/>
      <w:pgMar w:top="594" w:right="1080" w:bottom="936" w:left="108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B3984" w14:textId="77777777" w:rsidR="00051FB3" w:rsidRDefault="00051FB3" w:rsidP="00600433">
      <w:pPr>
        <w:spacing w:after="0" w:line="240" w:lineRule="auto"/>
      </w:pPr>
      <w:r>
        <w:separator/>
      </w:r>
    </w:p>
  </w:endnote>
  <w:endnote w:type="continuationSeparator" w:id="0">
    <w:p w14:paraId="47765D5E" w14:textId="77777777" w:rsidR="00051FB3" w:rsidRDefault="00051FB3" w:rsidP="0060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C6AB2" w14:textId="77777777" w:rsidR="00051FB3" w:rsidRDefault="00051FB3" w:rsidP="00600433">
      <w:pPr>
        <w:spacing w:after="0" w:line="240" w:lineRule="auto"/>
      </w:pPr>
      <w:r>
        <w:separator/>
      </w:r>
    </w:p>
  </w:footnote>
  <w:footnote w:type="continuationSeparator" w:id="0">
    <w:p w14:paraId="6C6BDBB9" w14:textId="77777777" w:rsidR="00051FB3" w:rsidRDefault="00051FB3" w:rsidP="00600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6AD"/>
    <w:multiLevelType w:val="hybridMultilevel"/>
    <w:tmpl w:val="9708A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394"/>
    <w:multiLevelType w:val="multilevel"/>
    <w:tmpl w:val="4114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149FE"/>
    <w:multiLevelType w:val="multilevel"/>
    <w:tmpl w:val="B5F2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C4C43"/>
    <w:multiLevelType w:val="multilevel"/>
    <w:tmpl w:val="564033EC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16317CE8"/>
    <w:multiLevelType w:val="multilevel"/>
    <w:tmpl w:val="33D6D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02145E"/>
    <w:multiLevelType w:val="multilevel"/>
    <w:tmpl w:val="0F1E3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DA415F"/>
    <w:multiLevelType w:val="multilevel"/>
    <w:tmpl w:val="401A7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82FD8"/>
    <w:multiLevelType w:val="multilevel"/>
    <w:tmpl w:val="56A0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7A413A"/>
    <w:multiLevelType w:val="multilevel"/>
    <w:tmpl w:val="4420C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AB1B04"/>
    <w:multiLevelType w:val="multilevel"/>
    <w:tmpl w:val="31E21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EB68DF"/>
    <w:multiLevelType w:val="hybridMultilevel"/>
    <w:tmpl w:val="9CE8FBDC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05DBB"/>
    <w:multiLevelType w:val="multilevel"/>
    <w:tmpl w:val="37866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3168DA"/>
    <w:multiLevelType w:val="multilevel"/>
    <w:tmpl w:val="6D48C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884E93"/>
    <w:multiLevelType w:val="multilevel"/>
    <w:tmpl w:val="48A4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C21077"/>
    <w:multiLevelType w:val="multilevel"/>
    <w:tmpl w:val="CE5C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6439D0"/>
    <w:multiLevelType w:val="multilevel"/>
    <w:tmpl w:val="CE702768"/>
    <w:styleLink w:val="CurrentList1"/>
    <w:lvl w:ilvl="0">
      <w:start w:val="1"/>
      <w:numFmt w:val="bullet"/>
      <w:lvlText w:val="•"/>
      <w:lvlJc w:val="left"/>
      <w:pPr>
        <w:ind w:left="862" w:hanging="360"/>
      </w:pPr>
      <w:rPr>
        <w:rFonts w:ascii="Times New Roman" w:hAnsi="Times New Roman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D3FD1"/>
    <w:multiLevelType w:val="hybridMultilevel"/>
    <w:tmpl w:val="0784985A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74017"/>
    <w:multiLevelType w:val="multilevel"/>
    <w:tmpl w:val="C59E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A6517A"/>
    <w:multiLevelType w:val="multilevel"/>
    <w:tmpl w:val="EBB2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014D9B"/>
    <w:multiLevelType w:val="multilevel"/>
    <w:tmpl w:val="CEE0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256F6B"/>
    <w:multiLevelType w:val="multilevel"/>
    <w:tmpl w:val="53903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6316DE"/>
    <w:multiLevelType w:val="hybridMultilevel"/>
    <w:tmpl w:val="EA08D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C825C6"/>
    <w:multiLevelType w:val="hybridMultilevel"/>
    <w:tmpl w:val="6714F030"/>
    <w:lvl w:ilvl="0" w:tplc="92ECF5E6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5BF229AC"/>
    <w:multiLevelType w:val="multilevel"/>
    <w:tmpl w:val="C4069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262A2E"/>
    <w:multiLevelType w:val="multilevel"/>
    <w:tmpl w:val="BC3CE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BF0B39"/>
    <w:multiLevelType w:val="multilevel"/>
    <w:tmpl w:val="84C4E5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286604"/>
    <w:multiLevelType w:val="multilevel"/>
    <w:tmpl w:val="ECA4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DD4D65"/>
    <w:multiLevelType w:val="multilevel"/>
    <w:tmpl w:val="BC54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8E6C3D"/>
    <w:multiLevelType w:val="multilevel"/>
    <w:tmpl w:val="582E5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8322F1"/>
    <w:multiLevelType w:val="multilevel"/>
    <w:tmpl w:val="592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942B2B"/>
    <w:multiLevelType w:val="hybridMultilevel"/>
    <w:tmpl w:val="4E021FC8"/>
    <w:lvl w:ilvl="0" w:tplc="BC849BE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6E3DE6"/>
    <w:multiLevelType w:val="multilevel"/>
    <w:tmpl w:val="C0BA3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53056E"/>
    <w:multiLevelType w:val="multilevel"/>
    <w:tmpl w:val="0970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A43BC2"/>
    <w:multiLevelType w:val="multilevel"/>
    <w:tmpl w:val="646850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994BE5"/>
    <w:multiLevelType w:val="multilevel"/>
    <w:tmpl w:val="B7607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B625EE"/>
    <w:multiLevelType w:val="hybridMultilevel"/>
    <w:tmpl w:val="69C66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 w:tplc="FFFFFFFF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6" w15:restartNumberingAfterBreak="0">
    <w:nsid w:val="7D6023C0"/>
    <w:multiLevelType w:val="multilevel"/>
    <w:tmpl w:val="8A72C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427979">
    <w:abstractNumId w:val="30"/>
  </w:num>
  <w:num w:numId="2" w16cid:durableId="1255671306">
    <w:abstractNumId w:val="21"/>
  </w:num>
  <w:num w:numId="3" w16cid:durableId="195696951">
    <w:abstractNumId w:val="10"/>
  </w:num>
  <w:num w:numId="4" w16cid:durableId="1666740688">
    <w:abstractNumId w:val="16"/>
  </w:num>
  <w:num w:numId="5" w16cid:durableId="1370254944">
    <w:abstractNumId w:val="22"/>
  </w:num>
  <w:num w:numId="6" w16cid:durableId="850143219">
    <w:abstractNumId w:val="15"/>
  </w:num>
  <w:num w:numId="7" w16cid:durableId="1520925685">
    <w:abstractNumId w:val="35"/>
  </w:num>
  <w:num w:numId="8" w16cid:durableId="1684822798">
    <w:abstractNumId w:val="0"/>
  </w:num>
  <w:num w:numId="9" w16cid:durableId="1642884065">
    <w:abstractNumId w:val="3"/>
  </w:num>
  <w:num w:numId="10" w16cid:durableId="2017267593">
    <w:abstractNumId w:val="32"/>
  </w:num>
  <w:num w:numId="11" w16cid:durableId="1601907333">
    <w:abstractNumId w:val="7"/>
  </w:num>
  <w:num w:numId="12" w16cid:durableId="1312951054">
    <w:abstractNumId w:val="28"/>
  </w:num>
  <w:num w:numId="13" w16cid:durableId="843276042">
    <w:abstractNumId w:val="19"/>
  </w:num>
  <w:num w:numId="14" w16cid:durableId="1777746666">
    <w:abstractNumId w:val="2"/>
  </w:num>
  <w:num w:numId="15" w16cid:durableId="1654065558">
    <w:abstractNumId w:val="17"/>
  </w:num>
  <w:num w:numId="16" w16cid:durableId="619335941">
    <w:abstractNumId w:val="34"/>
  </w:num>
  <w:num w:numId="17" w16cid:durableId="401149337">
    <w:abstractNumId w:val="29"/>
  </w:num>
  <w:num w:numId="18" w16cid:durableId="175268396">
    <w:abstractNumId w:val="18"/>
  </w:num>
  <w:num w:numId="19" w16cid:durableId="939685079">
    <w:abstractNumId w:val="36"/>
  </w:num>
  <w:num w:numId="20" w16cid:durableId="635919032">
    <w:abstractNumId w:val="9"/>
  </w:num>
  <w:num w:numId="21" w16cid:durableId="26637285">
    <w:abstractNumId w:val="1"/>
  </w:num>
  <w:num w:numId="22" w16cid:durableId="455560139">
    <w:abstractNumId w:val="26"/>
  </w:num>
  <w:num w:numId="23" w16cid:durableId="1115095425">
    <w:abstractNumId w:val="24"/>
  </w:num>
  <w:num w:numId="24" w16cid:durableId="706180126">
    <w:abstractNumId w:val="33"/>
  </w:num>
  <w:num w:numId="25" w16cid:durableId="1437287656">
    <w:abstractNumId w:val="25"/>
  </w:num>
  <w:num w:numId="26" w16cid:durableId="483813631">
    <w:abstractNumId w:val="14"/>
  </w:num>
  <w:num w:numId="27" w16cid:durableId="958877561">
    <w:abstractNumId w:val="20"/>
  </w:num>
  <w:num w:numId="28" w16cid:durableId="1285381693">
    <w:abstractNumId w:val="8"/>
  </w:num>
  <w:num w:numId="29" w16cid:durableId="2035762714">
    <w:abstractNumId w:val="5"/>
  </w:num>
  <w:num w:numId="30" w16cid:durableId="876039722">
    <w:abstractNumId w:val="13"/>
  </w:num>
  <w:num w:numId="31" w16cid:durableId="1637907728">
    <w:abstractNumId w:val="31"/>
  </w:num>
  <w:num w:numId="32" w16cid:durableId="1421102059">
    <w:abstractNumId w:val="12"/>
  </w:num>
  <w:num w:numId="33" w16cid:durableId="2145198018">
    <w:abstractNumId w:val="11"/>
  </w:num>
  <w:num w:numId="34" w16cid:durableId="161044121">
    <w:abstractNumId w:val="6"/>
  </w:num>
  <w:num w:numId="35" w16cid:durableId="2146047151">
    <w:abstractNumId w:val="27"/>
  </w:num>
  <w:num w:numId="36" w16cid:durableId="159395679">
    <w:abstractNumId w:val="4"/>
  </w:num>
  <w:num w:numId="37" w16cid:durableId="183961260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AB"/>
    <w:rsid w:val="00002490"/>
    <w:rsid w:val="000071AB"/>
    <w:rsid w:val="00007525"/>
    <w:rsid w:val="0003174D"/>
    <w:rsid w:val="000322EA"/>
    <w:rsid w:val="00034A3C"/>
    <w:rsid w:val="000379EC"/>
    <w:rsid w:val="000519A5"/>
    <w:rsid w:val="00051FB3"/>
    <w:rsid w:val="00063CBE"/>
    <w:rsid w:val="0009278F"/>
    <w:rsid w:val="00097195"/>
    <w:rsid w:val="000A542B"/>
    <w:rsid w:val="000A6672"/>
    <w:rsid w:val="000B3CF4"/>
    <w:rsid w:val="000C765B"/>
    <w:rsid w:val="00101810"/>
    <w:rsid w:val="00170B79"/>
    <w:rsid w:val="00186558"/>
    <w:rsid w:val="001F79E1"/>
    <w:rsid w:val="002038EE"/>
    <w:rsid w:val="002212B4"/>
    <w:rsid w:val="00223B25"/>
    <w:rsid w:val="0026678F"/>
    <w:rsid w:val="002914B0"/>
    <w:rsid w:val="002940F2"/>
    <w:rsid w:val="003010D4"/>
    <w:rsid w:val="00306551"/>
    <w:rsid w:val="00333046"/>
    <w:rsid w:val="00336B37"/>
    <w:rsid w:val="0035513C"/>
    <w:rsid w:val="00383305"/>
    <w:rsid w:val="00387C68"/>
    <w:rsid w:val="003A58F1"/>
    <w:rsid w:val="003D32BC"/>
    <w:rsid w:val="003E0EB3"/>
    <w:rsid w:val="003E3E9A"/>
    <w:rsid w:val="003E651E"/>
    <w:rsid w:val="004176B0"/>
    <w:rsid w:val="00431A4A"/>
    <w:rsid w:val="004B6A64"/>
    <w:rsid w:val="00534A3E"/>
    <w:rsid w:val="00596FC9"/>
    <w:rsid w:val="005D608A"/>
    <w:rsid w:val="005E7187"/>
    <w:rsid w:val="00600433"/>
    <w:rsid w:val="0061593B"/>
    <w:rsid w:val="00636194"/>
    <w:rsid w:val="006375F4"/>
    <w:rsid w:val="006524C5"/>
    <w:rsid w:val="0066288D"/>
    <w:rsid w:val="006644C3"/>
    <w:rsid w:val="00693182"/>
    <w:rsid w:val="006A7D77"/>
    <w:rsid w:val="006B4388"/>
    <w:rsid w:val="006C0713"/>
    <w:rsid w:val="006F4E68"/>
    <w:rsid w:val="00700366"/>
    <w:rsid w:val="00717CBE"/>
    <w:rsid w:val="00722A2F"/>
    <w:rsid w:val="00726386"/>
    <w:rsid w:val="007264AC"/>
    <w:rsid w:val="00735625"/>
    <w:rsid w:val="0075782F"/>
    <w:rsid w:val="007A409D"/>
    <w:rsid w:val="007D5EF1"/>
    <w:rsid w:val="007F2BDE"/>
    <w:rsid w:val="0083462B"/>
    <w:rsid w:val="00835706"/>
    <w:rsid w:val="0085321E"/>
    <w:rsid w:val="00854EFF"/>
    <w:rsid w:val="008634FE"/>
    <w:rsid w:val="008872F8"/>
    <w:rsid w:val="00892BC8"/>
    <w:rsid w:val="00895F6E"/>
    <w:rsid w:val="008B5D98"/>
    <w:rsid w:val="008B7F56"/>
    <w:rsid w:val="008F18ED"/>
    <w:rsid w:val="008F3A25"/>
    <w:rsid w:val="00900F6C"/>
    <w:rsid w:val="00946665"/>
    <w:rsid w:val="00993F05"/>
    <w:rsid w:val="009A49B7"/>
    <w:rsid w:val="009A5B55"/>
    <w:rsid w:val="009A7F28"/>
    <w:rsid w:val="009B6F5A"/>
    <w:rsid w:val="009F641A"/>
    <w:rsid w:val="00A50C31"/>
    <w:rsid w:val="00A60A36"/>
    <w:rsid w:val="00A70168"/>
    <w:rsid w:val="00A80998"/>
    <w:rsid w:val="00A930ED"/>
    <w:rsid w:val="00AC5A9E"/>
    <w:rsid w:val="00B057F2"/>
    <w:rsid w:val="00B1723F"/>
    <w:rsid w:val="00B30C18"/>
    <w:rsid w:val="00B4640B"/>
    <w:rsid w:val="00B60E79"/>
    <w:rsid w:val="00B6182B"/>
    <w:rsid w:val="00BA074A"/>
    <w:rsid w:val="00BA176A"/>
    <w:rsid w:val="00BA4BC4"/>
    <w:rsid w:val="00BB77DE"/>
    <w:rsid w:val="00BE2AB7"/>
    <w:rsid w:val="00BE4BAA"/>
    <w:rsid w:val="00BF58AC"/>
    <w:rsid w:val="00C0375A"/>
    <w:rsid w:val="00C127EB"/>
    <w:rsid w:val="00C4595C"/>
    <w:rsid w:val="00C55D16"/>
    <w:rsid w:val="00C569AF"/>
    <w:rsid w:val="00C61897"/>
    <w:rsid w:val="00C8063B"/>
    <w:rsid w:val="00CC2EB9"/>
    <w:rsid w:val="00D171AC"/>
    <w:rsid w:val="00D329F1"/>
    <w:rsid w:val="00D417AC"/>
    <w:rsid w:val="00D555BF"/>
    <w:rsid w:val="00D64AE6"/>
    <w:rsid w:val="00D70D36"/>
    <w:rsid w:val="00D90DBD"/>
    <w:rsid w:val="00DB1D49"/>
    <w:rsid w:val="00DB2EDA"/>
    <w:rsid w:val="00DE1986"/>
    <w:rsid w:val="00DF7858"/>
    <w:rsid w:val="00E25626"/>
    <w:rsid w:val="00E31FF3"/>
    <w:rsid w:val="00E478C4"/>
    <w:rsid w:val="00E619ED"/>
    <w:rsid w:val="00E72DBD"/>
    <w:rsid w:val="00E81499"/>
    <w:rsid w:val="00EA1CE4"/>
    <w:rsid w:val="00EE00E5"/>
    <w:rsid w:val="00EE05CC"/>
    <w:rsid w:val="00F1423A"/>
    <w:rsid w:val="00F14BF3"/>
    <w:rsid w:val="00F1790A"/>
    <w:rsid w:val="00F241DB"/>
    <w:rsid w:val="00F40DEC"/>
    <w:rsid w:val="00FA1C41"/>
    <w:rsid w:val="00FC41DB"/>
    <w:rsid w:val="00FD72F2"/>
    <w:rsid w:val="00FF5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  <o:shapelayout v:ext="edit">
      <o:idmap v:ext="edit" data="2"/>
    </o:shapelayout>
  </w:shapeDefaults>
  <w:decimalSymbol w:val="."/>
  <w:listSeparator w:val=","/>
  <w14:docId w14:val="153D41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542B"/>
    <w:pPr>
      <w:spacing w:line="245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366"/>
    <w:pPr>
      <w:spacing w:before="200" w:after="40" w:line="240" w:lineRule="auto"/>
      <w:ind w:right="3240"/>
      <w:outlineLvl w:val="0"/>
    </w:pPr>
    <w:rPr>
      <w:rFonts w:asciiTheme="majorHAnsi" w:hAnsiTheme="majorHAnsi" w:cs="Times New Roman (Body CS)"/>
      <w:caps/>
      <w:color w:val="570DC2" w:themeColor="accent2" w:themeShade="80"/>
      <w:spacing w:val="20"/>
      <w:szCs w:val="56"/>
    </w:rPr>
  </w:style>
  <w:style w:type="paragraph" w:styleId="Heading2">
    <w:name w:val="heading 2"/>
    <w:basedOn w:val="Heading1"/>
    <w:next w:val="Normal"/>
    <w:link w:val="Heading2Char"/>
    <w:uiPriority w:val="9"/>
    <w:unhideWhenUsed/>
    <w:rsid w:val="00A60A36"/>
    <w:pPr>
      <w:outlineLvl w:val="1"/>
    </w:pPr>
    <w:rPr>
      <w:color w:val="CC7393" w:themeColor="accent5" w:themeShade="BF"/>
      <w:sz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F5119"/>
    <w:pPr>
      <w:spacing w:before="1000" w:after="0"/>
      <w:jc w:val="center"/>
      <w:outlineLvl w:val="2"/>
    </w:pPr>
    <w:rPr>
      <w:rFonts w:asciiTheme="majorHAnsi" w:hAnsiTheme="majorHAnsi"/>
      <w:caps/>
      <w:color w:val="FFFFFF" w:themeColor="background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381773"/>
    <w:pPr>
      <w:jc w:val="right"/>
      <w:outlineLvl w:val="3"/>
    </w:pPr>
    <w:rPr>
      <w:rFonts w:asciiTheme="majorHAnsi" w:hAnsiTheme="majorHAnsi"/>
      <w:color w:val="F8F9F3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E400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styleId="Heading6">
    <w:name w:val="heading 6"/>
    <w:basedOn w:val="Normal"/>
    <w:next w:val="Normal"/>
    <w:link w:val="Heading6Char"/>
    <w:unhideWhenUsed/>
    <w:rsid w:val="004D457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color w:val="323E4F" w:themeColor="text2" w:themeShade="BF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3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4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542B"/>
    <w:pPr>
      <w:spacing w:after="0" w:line="240" w:lineRule="auto"/>
    </w:pPr>
    <w:tblPr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band2Vert">
      <w:rPr>
        <w:color w:val="auto"/>
      </w:rPr>
    </w:tblStylePr>
  </w:style>
  <w:style w:type="character" w:styleId="PlaceholderText">
    <w:name w:val="Placeholder Text"/>
    <w:basedOn w:val="DefaultParagraphFont"/>
    <w:uiPriority w:val="99"/>
    <w:semiHidden/>
    <w:rsid w:val="00166BC2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A60A36"/>
    <w:rPr>
      <w:rFonts w:asciiTheme="majorHAnsi" w:hAnsiTheme="majorHAnsi"/>
      <w:caps/>
      <w:color w:val="CC7393" w:themeColor="accent5" w:themeShade="BF"/>
      <w:sz w:val="4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AF5119"/>
    <w:rPr>
      <w:rFonts w:asciiTheme="majorHAnsi" w:hAnsiTheme="majorHAnsi"/>
      <w:caps/>
      <w:color w:val="FFFFFF" w:themeColor="background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81773"/>
    <w:rPr>
      <w:rFonts w:asciiTheme="majorHAnsi" w:hAnsiTheme="majorHAnsi"/>
      <w:color w:val="F8F9F3" w:themeColor="accent1"/>
      <w:sz w:val="24"/>
    </w:rPr>
  </w:style>
  <w:style w:type="character" w:customStyle="1" w:styleId="Heading6Char">
    <w:name w:val="Heading 6 Char"/>
    <w:basedOn w:val="DefaultParagraphFont"/>
    <w:link w:val="Heading6"/>
    <w:rsid w:val="004D4571"/>
    <w:rPr>
      <w:rFonts w:ascii="Times New Roman" w:eastAsia="Times New Roman" w:hAnsi="Times New Roman" w:cs="Times New Roman"/>
      <w:color w:val="323E4F" w:themeColor="text2" w:themeShade="BF"/>
      <w:sz w:val="60"/>
    </w:rPr>
  </w:style>
  <w:style w:type="paragraph" w:styleId="ListParagraph">
    <w:name w:val="List Paragraph"/>
    <w:basedOn w:val="Normal"/>
    <w:uiPriority w:val="34"/>
    <w:rsid w:val="000D0FB4"/>
    <w:pPr>
      <w:numPr>
        <w:numId w:val="1"/>
      </w:numPr>
      <w:spacing w:after="400" w:line="240" w:lineRule="auto"/>
      <w:jc w:val="center"/>
    </w:pPr>
    <w:rPr>
      <w:color w:val="F8F9F3" w:themeColor="accent1"/>
      <w:sz w:val="32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C68"/>
  </w:style>
  <w:style w:type="paragraph" w:styleId="Footer">
    <w:name w:val="footer"/>
    <w:basedOn w:val="Normal"/>
    <w:link w:val="Foot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C68"/>
  </w:style>
  <w:style w:type="character" w:customStyle="1" w:styleId="Heading1Char">
    <w:name w:val="Heading 1 Char"/>
    <w:basedOn w:val="DefaultParagraphFont"/>
    <w:link w:val="Heading1"/>
    <w:uiPriority w:val="9"/>
    <w:rsid w:val="00700366"/>
    <w:rPr>
      <w:rFonts w:asciiTheme="majorHAnsi" w:hAnsiTheme="majorHAnsi" w:cs="Times New Roman (Body CS)"/>
      <w:caps/>
      <w:color w:val="570DC2" w:themeColor="accent2" w:themeShade="80"/>
      <w:spacing w:val="20"/>
      <w:sz w:val="20"/>
      <w:szCs w:val="56"/>
    </w:rPr>
  </w:style>
  <w:style w:type="paragraph" w:styleId="Title">
    <w:name w:val="Title"/>
    <w:basedOn w:val="Heading3"/>
    <w:next w:val="Normal"/>
    <w:link w:val="TitleChar"/>
    <w:uiPriority w:val="10"/>
    <w:qFormat/>
    <w:rsid w:val="000A542B"/>
    <w:pPr>
      <w:spacing w:before="60" w:after="280" w:line="240" w:lineRule="auto"/>
      <w:jc w:val="left"/>
    </w:pPr>
    <w:rPr>
      <w:rFonts w:cs="Times New Roman (Body CS)"/>
      <w:noProof/>
      <w:color w:val="110227" w:themeColor="accent2" w:themeShade="1A"/>
      <w:spacing w:val="20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0A542B"/>
    <w:rPr>
      <w:rFonts w:asciiTheme="majorHAnsi" w:hAnsiTheme="majorHAnsi" w:cs="Times New Roman (Body CS)"/>
      <w:caps/>
      <w:noProof/>
      <w:color w:val="110227" w:themeColor="accent2" w:themeShade="1A"/>
      <w:spacing w:val="20"/>
      <w:sz w:val="56"/>
      <w:szCs w:val="36"/>
    </w:rPr>
  </w:style>
  <w:style w:type="paragraph" w:styleId="Date">
    <w:name w:val="Date"/>
    <w:basedOn w:val="Normal"/>
    <w:next w:val="Normal"/>
    <w:link w:val="DateChar"/>
    <w:uiPriority w:val="99"/>
    <w:unhideWhenUsed/>
    <w:rsid w:val="00082E2C"/>
    <w:pPr>
      <w:jc w:val="center"/>
    </w:pPr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rsid w:val="00082E2C"/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400EE"/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customStyle="1" w:styleId="checkboxindent">
    <w:name w:val="checkbox indent"/>
    <w:basedOn w:val="Normal"/>
    <w:qFormat/>
    <w:rsid w:val="00034A3C"/>
    <w:pPr>
      <w:spacing w:before="20" w:after="20"/>
      <w:ind w:left="357" w:hanging="357"/>
    </w:pPr>
  </w:style>
  <w:style w:type="paragraph" w:customStyle="1" w:styleId="bullet">
    <w:name w:val="bullet"/>
    <w:basedOn w:val="Normal"/>
    <w:rsid w:val="00A930ED"/>
    <w:pPr>
      <w:numPr>
        <w:numId w:val="5"/>
      </w:numPr>
      <w:spacing w:before="20" w:after="20"/>
    </w:pPr>
  </w:style>
  <w:style w:type="numbering" w:customStyle="1" w:styleId="CurrentList1">
    <w:name w:val="Current List1"/>
    <w:uiPriority w:val="99"/>
    <w:rsid w:val="00D555BF"/>
    <w:pPr>
      <w:numPr>
        <w:numId w:val="6"/>
      </w:numPr>
    </w:pPr>
  </w:style>
  <w:style w:type="numbering" w:customStyle="1" w:styleId="CurrentList2">
    <w:name w:val="Current List2"/>
    <w:uiPriority w:val="99"/>
    <w:rsid w:val="00A930ED"/>
    <w:pPr>
      <w:numPr>
        <w:numId w:val="9"/>
      </w:numPr>
    </w:pPr>
  </w:style>
  <w:style w:type="paragraph" w:customStyle="1" w:styleId="Subhead">
    <w:name w:val="Subhead"/>
    <w:basedOn w:val="Normal"/>
    <w:qFormat/>
    <w:rsid w:val="0075782F"/>
    <w:rPr>
      <w:rFonts w:cs="Times New Roman (Body CS)"/>
      <w:caps/>
      <w:noProof/>
      <w:color w:val="110227" w:themeColor="accent2" w:themeShade="1A"/>
      <w:spacing w:val="10"/>
      <w:sz w:val="24"/>
      <w:lang w:val="en-GB" w:eastAsia="en-GB"/>
    </w:rPr>
  </w:style>
  <w:style w:type="paragraph" w:customStyle="1" w:styleId="CheckMarks">
    <w:name w:val="Check Marks"/>
    <w:basedOn w:val="Normal"/>
    <w:qFormat/>
    <w:rsid w:val="00DB2EDA"/>
    <w:pPr>
      <w:spacing w:after="0"/>
    </w:pPr>
    <w:rPr>
      <w:rFonts w:eastAsia="MS Gothic" w:cs="Times New Roman (Body CS)"/>
      <w:b/>
      <w:color w:val="37A7E9" w:themeColor="accent6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sem\AppData\Roaming\Microsoft\Templates\Homework%20tips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703DCDA82A4F698DCEF702E5A75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7721F-720A-42C9-B6FB-3D4A24BE984E}"/>
      </w:docPartPr>
      <w:docPartBody>
        <w:p w:rsidR="00B514FB" w:rsidRDefault="00000000">
          <w:pPr>
            <w:pStyle w:val="01703DCDA82A4F698DCEF702E5A7560A"/>
          </w:pPr>
          <w:r w:rsidRPr="000A542B">
            <w:rPr>
              <w:rStyle w:val="TitleChar"/>
            </w:rPr>
            <w:t>Homework Tips Checklist for Parents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825C6"/>
    <w:multiLevelType w:val="hybridMultilevel"/>
    <w:tmpl w:val="6714F030"/>
    <w:lvl w:ilvl="0" w:tplc="92ECF5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97514096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2D"/>
    <w:rsid w:val="00002490"/>
    <w:rsid w:val="0021752D"/>
    <w:rsid w:val="006375F4"/>
    <w:rsid w:val="006B17F8"/>
    <w:rsid w:val="008436CC"/>
    <w:rsid w:val="0089465C"/>
    <w:rsid w:val="009F641A"/>
    <w:rsid w:val="00B514FB"/>
    <w:rsid w:val="00D90DBD"/>
    <w:rsid w:val="00DB2E77"/>
    <w:rsid w:val="00E712AE"/>
    <w:rsid w:val="00EE00E5"/>
    <w:rsid w:val="00F241DB"/>
    <w:rsid w:val="00F5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3"/>
    <w:next w:val="Normal"/>
    <w:link w:val="TitleChar"/>
    <w:uiPriority w:val="10"/>
    <w:qFormat/>
    <w:pPr>
      <w:keepNext w:val="0"/>
      <w:keepLines w:val="0"/>
      <w:spacing w:before="60" w:after="280" w:line="240" w:lineRule="auto"/>
    </w:pPr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35"/>
    </w:rPr>
  </w:style>
  <w:style w:type="paragraph" w:customStyle="1" w:styleId="01703DCDA82A4F698DCEF702E5A7560A">
    <w:name w:val="01703DCDA82A4F698DCEF702E5A756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44695686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8F9F3"/>
      </a:accent1>
      <a:accent2>
        <a:srgbClr val="C8A6F9"/>
      </a:accent2>
      <a:accent3>
        <a:srgbClr val="E2F0CD"/>
      </a:accent3>
      <a:accent4>
        <a:srgbClr val="E0DEED"/>
      </a:accent4>
      <a:accent5>
        <a:srgbClr val="E9C2D0"/>
      </a:accent5>
      <a:accent6>
        <a:srgbClr val="8FCEF3"/>
      </a:accent6>
      <a:hlink>
        <a:srgbClr val="0563C1"/>
      </a:hlink>
      <a:folHlink>
        <a:srgbClr val="954F72"/>
      </a:folHlink>
    </a:clrScheme>
    <a:fontScheme name="Custom 5">
      <a:majorFont>
        <a:latin typeface="Rockwell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0221267-6E61-40A5-BEA6-3CD64F7E14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13890F-9675-4BC3-97A9-8BF3832D2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878E68-F6C2-4EB9-98E1-3D8369D6FC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Homework tips checklist</Template>
  <TotalTime>0</TotalTime>
  <Pages>4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2026-10-09T07:16:00Z</dcterms:created>
  <dcterms:modified xsi:type="dcterms:W3CDTF">2026-10-09T07:16:00Z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