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34A3" w14:textId="77777777" w:rsidR="00170B79" w:rsidRPr="000A542B" w:rsidRDefault="0075782F" w:rsidP="000A542B">
      <w:pPr>
        <w:spacing w:after="0"/>
        <w:rPr>
          <w:sz w:val="8"/>
          <w:szCs w:val="10"/>
        </w:rPr>
      </w:pPr>
      <w:r w:rsidRPr="000A542B">
        <w:rPr>
          <w:noProof/>
          <w:sz w:val="8"/>
          <w:szCs w:val="10"/>
        </w:rPr>
        <mc:AlternateContent>
          <mc:Choice Requires="wps">
            <w:drawing>
              <wp:anchor distT="0" distB="0" distL="114300" distR="114300" simplePos="0" relativeHeight="251912192" behindDoc="1" locked="1" layoutInCell="1" allowOverlap="1" wp14:anchorId="50C2B766" wp14:editId="5F933661">
                <wp:simplePos x="0" y="0"/>
                <wp:positionH relativeFrom="column">
                  <wp:posOffset>-685800</wp:posOffset>
                </wp:positionH>
                <wp:positionV relativeFrom="paragraph">
                  <wp:posOffset>-374650</wp:posOffset>
                </wp:positionV>
                <wp:extent cx="7772400" cy="2139696"/>
                <wp:effectExtent l="0" t="0" r="0" b="0"/>
                <wp:wrapNone/>
                <wp:docPr id="10420806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213969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98F0B" id="Rectangle 1" o:spid="_x0000_s1026" alt="&quot;&quot;" style="position:absolute;margin-left:-54pt;margin-top:-29.5pt;width:612pt;height:168.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" fillcolor="#c8a6f9 [3205]" stroked="f">
                <w10:anchorlock/>
              </v:rect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556"/>
        <w:gridCol w:w="7524"/>
      </w:tblGrid>
      <w:tr w:rsidR="000A542B" w14:paraId="182F8EEA" w14:textId="77777777" w:rsidTr="000071AB">
        <w:tc>
          <w:tcPr>
            <w:tcW w:w="2556" w:type="dxa"/>
          </w:tcPr>
          <w:p w14:paraId="1F8F061E" w14:textId="77777777" w:rsidR="000A542B" w:rsidRDefault="000A542B" w:rsidP="00C569AF">
            <w:r>
              <w:rPr>
                <w:noProof/>
              </w:rPr>
              <w:drawing>
                <wp:inline distT="0" distB="0" distL="0" distR="0" wp14:anchorId="32C559F3" wp14:editId="0E086216">
                  <wp:extent cx="1482725" cy="1482725"/>
                  <wp:effectExtent l="0" t="0" r="3175" b="3175"/>
                  <wp:docPr id="20204228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422896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48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4" w:type="dxa"/>
          </w:tcPr>
          <w:p w14:paraId="4CEA6984" w14:textId="5526C6B9" w:rsidR="000A542B" w:rsidRPr="000071AB" w:rsidRDefault="00000000" w:rsidP="000071AB">
            <w:pPr>
              <w:jc w:val="center"/>
              <w:rPr>
                <w:sz w:val="72"/>
                <w:szCs w:val="72"/>
              </w:rPr>
            </w:pPr>
            <w:sdt>
              <w:sdtPr>
                <w:rPr>
                  <w:sz w:val="72"/>
                  <w:szCs w:val="72"/>
                </w:rPr>
                <w:id w:val="-313712982"/>
                <w:placeholder>
                  <w:docPart w:val="01703DCDA82A4F698DCEF702E5A7560A"/>
                </w:placeholder>
                <w15:appearance w15:val="hidden"/>
              </w:sdtPr>
              <w:sdtContent>
                <w:r w:rsidR="000071AB" w:rsidRPr="000071AB">
                  <w:rPr>
                    <w:sz w:val="72"/>
                    <w:szCs w:val="72"/>
                  </w:rPr>
                  <w:t>ÇALIŞMA SAYFASI</w:t>
                </w:r>
                <w:r w:rsidR="000071AB">
                  <w:rPr>
                    <w:sz w:val="72"/>
                    <w:szCs w:val="72"/>
                  </w:rPr>
                  <w:t xml:space="preserve">           WORKSHEET</w:t>
                </w:r>
              </w:sdtContent>
            </w:sdt>
          </w:p>
          <w:p w14:paraId="57DEC4C5" w14:textId="47F065EE" w:rsidR="000A542B" w:rsidRPr="000A542B" w:rsidRDefault="000A542B" w:rsidP="000A542B">
            <w:pPr>
              <w:pStyle w:val="Subhead"/>
            </w:pPr>
          </w:p>
        </w:tc>
      </w:tr>
    </w:tbl>
    <w:p w14:paraId="3D47616C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ÇALIŞMA SAYFASI / WORKSHEET</w:t>
      </w:r>
    </w:p>
    <w:p w14:paraId="76714BB1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TÜRK DİZİLERİYLE TÜRKÇE ÖĞRENMEK</w:t>
      </w:r>
    </w:p>
    <w:p w14:paraId="7371AEDF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Bu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metin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hakkında</w:t>
      </w:r>
      <w:proofErr w:type="spellEnd"/>
    </w:p>
    <w:p w14:paraId="6B4E9EAA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Türk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günlük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Türkçeyi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duymak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güzel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kaynaktır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Dizi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izlerken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hem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eğlenebilir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hem de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dinleme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pratiği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yapabilirsiniz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Dizilerde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“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ev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”, “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aile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”, “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arkadaş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”, “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okul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”, “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iş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”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“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yemek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”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gibi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günlük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kelimeleri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öğrenebilirsiniz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4229D120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Erkenci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Kuş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Kiralık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Aşk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Sen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Çal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Kapımı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Aşk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Laftan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Anlamaz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öğrenenler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popüler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dizilerdir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İkinci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Bahar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Avrupa</w:t>
      </w:r>
      <w:proofErr w:type="spellEnd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Yakası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Halef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gibi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yapımlar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da Türk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kültürünü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günlük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yaşamı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faydalıdır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59488BB8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altyazı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ile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izleyebilirsiniz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Bilmediğiniz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kelimeleri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deftere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yazın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sonra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tekrar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edin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Bir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bölümü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iki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izlemek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de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yararlıdır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Oyuncuların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basit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cümlelerini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siz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de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tekrar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edebilirsiniz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4F24FC8B" w14:textId="77777777" w:rsidR="0085321E" w:rsidRPr="0085321E" w:rsidRDefault="0085321E" w:rsidP="00853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6A5D5285">
          <v:rect id="_x0000_i1025" style="width:0;height:1.5pt" o:hralign="center" o:hrstd="t" o:hr="t" fillcolor="#a0a0a0" stroked="f"/>
        </w:pict>
      </w:r>
    </w:p>
    <w:p w14:paraId="58F92D26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SORULAR</w:t>
      </w:r>
    </w:p>
    <w:p w14:paraId="6A45DDAC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Bir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dinleyin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soruyu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cevaplayın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15560BA5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Türk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öğrenenlere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nasıl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yardımcı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olur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?</w:t>
      </w:r>
    </w:p>
    <w:p w14:paraId="21096B98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Sadece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Türk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yemeklerini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öğretir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Dinleme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pratiği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yapmalarına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yardımcı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olur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Sadece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okul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hakkında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bilgi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verir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017177F8" w14:textId="77777777" w:rsidR="0085321E" w:rsidRPr="0085321E" w:rsidRDefault="0085321E" w:rsidP="00853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1933ACC2">
          <v:rect id="_x0000_i1026" style="width:0;height:1.5pt" o:hralign="center" o:hrstd="t" o:hr="t" fillcolor="#a0a0a0" stroked="f"/>
        </w:pict>
      </w:r>
    </w:p>
    <w:p w14:paraId="79141F16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2.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İkinci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dinleyin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ve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soruları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cevaplayın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13F97F77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1. Türk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neden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güzel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bir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kaynaktır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?</w:t>
      </w:r>
    </w:p>
    <w:p w14:paraId="659BA99B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Günlük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Türkçeyi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duymak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İngilizce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Spor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yapmak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</w:p>
    <w:p w14:paraId="1FC6940D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lastRenderedPageBreak/>
        <w:t xml:space="preserve">2.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Aşağıdakilerden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hangisi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metinde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geçen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günlük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kelimelerden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biridir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?</w:t>
      </w:r>
    </w:p>
    <w:p w14:paraId="202A6A0D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a) Aile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Havaalanı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>c) Tatil</w:t>
      </w:r>
    </w:p>
    <w:p w14:paraId="16333876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3.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hangi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altyazı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ile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izleyebilirsiniz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?</w:t>
      </w:r>
    </w:p>
    <w:p w14:paraId="4609C223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İngilizce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altyazı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altyazı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Fransızca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altyazı</w:t>
      </w:r>
      <w:proofErr w:type="spellEnd"/>
    </w:p>
    <w:p w14:paraId="7F698630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4.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Bilmediğiniz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kelimeleri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nereye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yazabilirsiniz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?</w:t>
      </w:r>
    </w:p>
    <w:p w14:paraId="0E4DD89A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Bir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deftere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Televizyona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Telefona</w:t>
      </w:r>
      <w:proofErr w:type="spellEnd"/>
    </w:p>
    <w:p w14:paraId="5B7B347B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5. Bir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bölümü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kaç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izlemek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yararlı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olabilir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?</w:t>
      </w:r>
    </w:p>
    <w:p w14:paraId="209936CA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İki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Beş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On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kez</w:t>
      </w:r>
      <w:proofErr w:type="spellEnd"/>
    </w:p>
    <w:p w14:paraId="30D7B0A3" w14:textId="77777777" w:rsidR="0085321E" w:rsidRPr="0085321E" w:rsidRDefault="0085321E" w:rsidP="00853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6E774C4A">
          <v:rect id="_x0000_i1027" style="width:0;height:1.5pt" o:hralign="center" o:hrstd="t" o:hr="t" fillcolor="#a0a0a0" stroked="f"/>
        </w:pict>
      </w:r>
    </w:p>
    <w:p w14:paraId="5DA01B1B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3.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Üçüncü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dinleyin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Boşlukları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duyduğunuz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kelimelerle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tamamlayın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623CB5FF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Türk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günlük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dili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duymak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güzel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__________.</w:t>
      </w:r>
    </w:p>
    <w:p w14:paraId="4E1ED3A6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Dizi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izlerken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hem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eğlenebilir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hem de __________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pratiği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yapabilirsiniz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0FAA633F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Dizileri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ile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izleyebilirsiniz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16AE167F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Bilmediğiniz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kelimeleri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yazın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2FA1B8DD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Bir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bölümü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izlemek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yararlıdır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6A3DCEFF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Oyuncuların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basit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siz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de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tekrar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edin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603B0F3C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Her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bölümden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yeni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kelime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öğrenmek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yeterlidir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54C461A3" w14:textId="77777777" w:rsidR="0085321E" w:rsidRPr="0085321E" w:rsidRDefault="0085321E" w:rsidP="0085321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Böylece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hem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Türkçe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hem de Türk __________ </w:t>
      </w:r>
      <w:proofErr w:type="spellStart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öğrenirsiniz</w:t>
      </w:r>
      <w:proofErr w:type="spellEnd"/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0CE29930" w14:textId="77777777" w:rsidR="0085321E" w:rsidRPr="0085321E" w:rsidRDefault="0085321E" w:rsidP="00853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71B6AD76">
          <v:rect id="_x0000_i1028" style="width:0;height:1.5pt" o:hralign="center" o:hrstd="t" o:hr="t" fillcolor="#a0a0a0" stroked="f"/>
        </w:pict>
      </w:r>
    </w:p>
    <w:p w14:paraId="6C1B7A49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KELİMELER / VOCABULARY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728"/>
      </w:tblGrid>
      <w:tr w:rsidR="0085321E" w:rsidRPr="0085321E" w14:paraId="6E53DE2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2F3708" w14:textId="77777777" w:rsidR="0085321E" w:rsidRPr="0085321E" w:rsidRDefault="0085321E" w:rsidP="0085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Türkçe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5F1921" w14:textId="77777777" w:rsidR="0085321E" w:rsidRPr="0085321E" w:rsidRDefault="0085321E" w:rsidP="0085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İngilizce</w:t>
            </w:r>
            <w:proofErr w:type="spellEnd"/>
          </w:p>
        </w:tc>
      </w:tr>
      <w:tr w:rsidR="0085321E" w:rsidRPr="0085321E" w14:paraId="4D7CB8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D7B58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öğrenmek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F1B36A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learn</w:t>
            </w:r>
          </w:p>
        </w:tc>
      </w:tr>
      <w:tr w:rsidR="0085321E" w:rsidRPr="0085321E" w14:paraId="152AE6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2B246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eğlenceli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6E010C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fun / entertaining</w:t>
            </w:r>
          </w:p>
        </w:tc>
      </w:tr>
      <w:tr w:rsidR="0085321E" w:rsidRPr="0085321E" w14:paraId="61E394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B3F61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günlük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4B3956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daily</w:t>
            </w:r>
          </w:p>
        </w:tc>
      </w:tr>
      <w:tr w:rsidR="0085321E" w:rsidRPr="0085321E" w14:paraId="71AB8C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50529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kaynak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33F785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resource</w:t>
            </w:r>
          </w:p>
        </w:tc>
      </w:tr>
      <w:tr w:rsidR="0085321E" w:rsidRPr="0085321E" w14:paraId="0E362E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7D73D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dinleme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4939AB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listening</w:t>
            </w:r>
          </w:p>
        </w:tc>
      </w:tr>
      <w:tr w:rsidR="0085321E" w:rsidRPr="0085321E" w14:paraId="10FF84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A8634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pratik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1B5101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practice</w:t>
            </w:r>
          </w:p>
        </w:tc>
      </w:tr>
      <w:tr w:rsidR="0085321E" w:rsidRPr="0085321E" w14:paraId="1D9F26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E0D4A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bölüm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A09C76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episode</w:t>
            </w:r>
          </w:p>
        </w:tc>
      </w:tr>
      <w:tr w:rsidR="0085321E" w:rsidRPr="0085321E" w14:paraId="533365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F2D7A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altyazı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A0A052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subtitle</w:t>
            </w:r>
          </w:p>
        </w:tc>
      </w:tr>
      <w:tr w:rsidR="0085321E" w:rsidRPr="0085321E" w14:paraId="1F73F1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98EB4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kelime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7479DD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word</w:t>
            </w:r>
          </w:p>
        </w:tc>
      </w:tr>
      <w:tr w:rsidR="0085321E" w:rsidRPr="0085321E" w14:paraId="355C08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36ECC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defter</w:t>
            </w:r>
          </w:p>
        </w:tc>
        <w:tc>
          <w:tcPr>
            <w:tcW w:w="0" w:type="auto"/>
            <w:vAlign w:val="center"/>
            <w:hideMark/>
          </w:tcPr>
          <w:p w14:paraId="24BE58A9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notebook</w:t>
            </w:r>
          </w:p>
        </w:tc>
      </w:tr>
      <w:tr w:rsidR="0085321E" w:rsidRPr="0085321E" w14:paraId="0322B9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1913A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tekrar</w:t>
            </w:r>
            <w:proofErr w:type="spellEnd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etmek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BD2434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repeat</w:t>
            </w:r>
          </w:p>
        </w:tc>
      </w:tr>
      <w:tr w:rsidR="0085321E" w:rsidRPr="0085321E" w14:paraId="26B087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CAE92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basit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31F5D3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simple</w:t>
            </w:r>
          </w:p>
        </w:tc>
      </w:tr>
      <w:tr w:rsidR="0085321E" w:rsidRPr="0085321E" w14:paraId="7AA031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98F9D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cümle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E761CF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sentence</w:t>
            </w:r>
          </w:p>
        </w:tc>
      </w:tr>
      <w:tr w:rsidR="0085321E" w:rsidRPr="0085321E" w14:paraId="2BCE43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AB769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seviye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B24C4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level</w:t>
            </w:r>
          </w:p>
        </w:tc>
      </w:tr>
      <w:tr w:rsidR="0085321E" w:rsidRPr="0085321E" w14:paraId="2E1CFA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301BE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faydalı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968FF1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useful</w:t>
            </w:r>
          </w:p>
        </w:tc>
      </w:tr>
      <w:tr w:rsidR="0085321E" w:rsidRPr="0085321E" w14:paraId="659569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194F9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kültür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CDC8A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culture</w:t>
            </w:r>
          </w:p>
        </w:tc>
      </w:tr>
      <w:tr w:rsidR="0085321E" w:rsidRPr="0085321E" w14:paraId="1CFC0C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DBA76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günlük</w:t>
            </w:r>
            <w:proofErr w:type="spellEnd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yaşam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B70308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daily life</w:t>
            </w:r>
          </w:p>
        </w:tc>
      </w:tr>
      <w:tr w:rsidR="0085321E" w:rsidRPr="0085321E" w14:paraId="452616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0708B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yemek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9A290F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food / meal</w:t>
            </w:r>
          </w:p>
        </w:tc>
      </w:tr>
      <w:tr w:rsidR="0085321E" w:rsidRPr="0085321E" w14:paraId="2759C5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80422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arkadaş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D3831D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friend</w:t>
            </w:r>
          </w:p>
        </w:tc>
      </w:tr>
      <w:tr w:rsidR="0085321E" w:rsidRPr="0085321E" w14:paraId="122D30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CA025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iş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9870D4" w14:textId="77777777" w:rsidR="0085321E" w:rsidRPr="0085321E" w:rsidRDefault="0085321E" w:rsidP="00853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85321E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work / job</w:t>
            </w:r>
          </w:p>
        </w:tc>
      </w:tr>
    </w:tbl>
    <w:p w14:paraId="6A9C6E40" w14:textId="77777777" w:rsidR="0085321E" w:rsidRPr="0085321E" w:rsidRDefault="0085321E" w:rsidP="00853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08298E5E">
          <v:rect id="_x0000_i1029" style="width:0;height:1.5pt" o:hralign="center" o:hrstd="t" o:hr="t" fillcolor="#a0a0a0" stroked="f"/>
        </w:pict>
      </w:r>
    </w:p>
    <w:p w14:paraId="0E3E8EA8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CEVAP ANAHTARI / ANSWER KEY</w:t>
      </w:r>
    </w:p>
    <w:p w14:paraId="10F36ABF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Bir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dinleyin</w:t>
      </w:r>
      <w:proofErr w:type="spellEnd"/>
    </w:p>
    <w:p w14:paraId="6552DF33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1. b</w:t>
      </w:r>
    </w:p>
    <w:p w14:paraId="3749A21C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2.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İkinci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kez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dinleyin</w:t>
      </w:r>
      <w:proofErr w:type="spellEnd"/>
    </w:p>
    <w:p w14:paraId="1EDCEC4F" w14:textId="77777777" w:rsidR="0085321E" w:rsidRPr="0085321E" w:rsidRDefault="0085321E" w:rsidP="008532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1. a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2. a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3. b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4. a</w:t>
      </w:r>
      <w:r w:rsidRPr="0085321E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5. a</w:t>
      </w:r>
    </w:p>
    <w:p w14:paraId="1C6247E7" w14:textId="77777777" w:rsidR="0085321E" w:rsidRPr="0085321E" w:rsidRDefault="0085321E" w:rsidP="00853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3.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Boşlukları</w:t>
      </w:r>
      <w:proofErr w:type="spellEnd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5321E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tamamlayın</w:t>
      </w:r>
      <w:proofErr w:type="spellEnd"/>
    </w:p>
    <w:p w14:paraId="016D1B0D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kaynak</w:t>
      </w:r>
      <w:proofErr w:type="spellEnd"/>
    </w:p>
    <w:p w14:paraId="51B362B1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dinleme</w:t>
      </w:r>
      <w:proofErr w:type="spellEnd"/>
    </w:p>
    <w:p w14:paraId="69DDF724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altyazı</w:t>
      </w:r>
      <w:proofErr w:type="spellEnd"/>
    </w:p>
    <w:p w14:paraId="035F1964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deftere</w:t>
      </w:r>
      <w:proofErr w:type="spellEnd"/>
    </w:p>
    <w:p w14:paraId="725DC7B9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iki</w:t>
      </w:r>
      <w:proofErr w:type="spellEnd"/>
    </w:p>
    <w:p w14:paraId="12C3FF78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cümlelerini</w:t>
      </w:r>
      <w:proofErr w:type="spellEnd"/>
    </w:p>
    <w:p w14:paraId="042C4A6E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beş</w:t>
      </w:r>
      <w:proofErr w:type="spellEnd"/>
    </w:p>
    <w:p w14:paraId="32301B67" w14:textId="77777777" w:rsidR="0085321E" w:rsidRPr="0085321E" w:rsidRDefault="0085321E" w:rsidP="0085321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5321E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kültürünü</w:t>
      </w:r>
      <w:proofErr w:type="spellEnd"/>
    </w:p>
    <w:p w14:paraId="738A5636" w14:textId="77777777" w:rsidR="0061593B" w:rsidRDefault="0061593B" w:rsidP="0085321E">
      <w:pPr>
        <w:spacing w:before="100" w:beforeAutospacing="1" w:after="100" w:afterAutospacing="1" w:line="240" w:lineRule="auto"/>
        <w:outlineLvl w:val="0"/>
      </w:pPr>
    </w:p>
    <w:sectPr w:rsidR="0061593B" w:rsidSect="00735625">
      <w:pgSz w:w="12240" w:h="15840"/>
      <w:pgMar w:top="594" w:right="1080" w:bottom="936" w:left="108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8FB51" w14:textId="77777777" w:rsidR="00FD72F2" w:rsidRDefault="00FD72F2" w:rsidP="00600433">
      <w:pPr>
        <w:spacing w:after="0" w:line="240" w:lineRule="auto"/>
      </w:pPr>
      <w:r>
        <w:separator/>
      </w:r>
    </w:p>
  </w:endnote>
  <w:endnote w:type="continuationSeparator" w:id="0">
    <w:p w14:paraId="5FBFB4DC" w14:textId="77777777" w:rsidR="00FD72F2" w:rsidRDefault="00FD72F2" w:rsidP="0060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35E8C" w14:textId="77777777" w:rsidR="00FD72F2" w:rsidRDefault="00FD72F2" w:rsidP="00600433">
      <w:pPr>
        <w:spacing w:after="0" w:line="240" w:lineRule="auto"/>
      </w:pPr>
      <w:r>
        <w:separator/>
      </w:r>
    </w:p>
  </w:footnote>
  <w:footnote w:type="continuationSeparator" w:id="0">
    <w:p w14:paraId="293D6742" w14:textId="77777777" w:rsidR="00FD72F2" w:rsidRDefault="00FD72F2" w:rsidP="0060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6AD"/>
    <w:multiLevelType w:val="hybridMultilevel"/>
    <w:tmpl w:val="970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394"/>
    <w:multiLevelType w:val="multilevel"/>
    <w:tmpl w:val="4114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149FE"/>
    <w:multiLevelType w:val="multilevel"/>
    <w:tmpl w:val="B5F2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C4C43"/>
    <w:multiLevelType w:val="multilevel"/>
    <w:tmpl w:val="564033EC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1902145E"/>
    <w:multiLevelType w:val="multilevel"/>
    <w:tmpl w:val="0F1E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A415F"/>
    <w:multiLevelType w:val="multilevel"/>
    <w:tmpl w:val="401A7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382FD8"/>
    <w:multiLevelType w:val="multilevel"/>
    <w:tmpl w:val="56A0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A413A"/>
    <w:multiLevelType w:val="multilevel"/>
    <w:tmpl w:val="4420C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AB1B04"/>
    <w:multiLevelType w:val="multilevel"/>
    <w:tmpl w:val="31E2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EB68DF"/>
    <w:multiLevelType w:val="hybridMultilevel"/>
    <w:tmpl w:val="9CE8FBDC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05DBB"/>
    <w:multiLevelType w:val="multilevel"/>
    <w:tmpl w:val="37866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168DA"/>
    <w:multiLevelType w:val="multilevel"/>
    <w:tmpl w:val="6D48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884E93"/>
    <w:multiLevelType w:val="multilevel"/>
    <w:tmpl w:val="48A4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21077"/>
    <w:multiLevelType w:val="multilevel"/>
    <w:tmpl w:val="CE5C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6439D0"/>
    <w:multiLevelType w:val="multilevel"/>
    <w:tmpl w:val="CE702768"/>
    <w:styleLink w:val="CurrentList1"/>
    <w:lvl w:ilvl="0">
      <w:start w:val="1"/>
      <w:numFmt w:val="bullet"/>
      <w:lvlText w:val="•"/>
      <w:lvlJc w:val="left"/>
      <w:pPr>
        <w:ind w:left="862" w:hanging="360"/>
      </w:pPr>
      <w:rPr>
        <w:rFonts w:ascii="Times New Roman" w:hAnsi="Times New Roman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D3FD1"/>
    <w:multiLevelType w:val="hybridMultilevel"/>
    <w:tmpl w:val="0784985A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74017"/>
    <w:multiLevelType w:val="multilevel"/>
    <w:tmpl w:val="C59E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A6517A"/>
    <w:multiLevelType w:val="multilevel"/>
    <w:tmpl w:val="EBB2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014D9B"/>
    <w:multiLevelType w:val="multilevel"/>
    <w:tmpl w:val="CEE0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256F6B"/>
    <w:multiLevelType w:val="multilevel"/>
    <w:tmpl w:val="53903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6316DE"/>
    <w:multiLevelType w:val="hybridMultilevel"/>
    <w:tmpl w:val="EA08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C825C6"/>
    <w:multiLevelType w:val="hybridMultilevel"/>
    <w:tmpl w:val="6714F030"/>
    <w:lvl w:ilvl="0" w:tplc="92ECF5E6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61262A2E"/>
    <w:multiLevelType w:val="multilevel"/>
    <w:tmpl w:val="BC3CE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BF0B39"/>
    <w:multiLevelType w:val="multilevel"/>
    <w:tmpl w:val="84C4E5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286604"/>
    <w:multiLevelType w:val="multilevel"/>
    <w:tmpl w:val="ECA4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DD4D65"/>
    <w:multiLevelType w:val="multilevel"/>
    <w:tmpl w:val="BC54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8E6C3D"/>
    <w:multiLevelType w:val="multilevel"/>
    <w:tmpl w:val="582E5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8322F1"/>
    <w:multiLevelType w:val="multilevel"/>
    <w:tmpl w:val="592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942B2B"/>
    <w:multiLevelType w:val="hybridMultilevel"/>
    <w:tmpl w:val="4E021FC8"/>
    <w:lvl w:ilvl="0" w:tplc="BC849BE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6E3DE6"/>
    <w:multiLevelType w:val="multilevel"/>
    <w:tmpl w:val="C0BA3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53056E"/>
    <w:multiLevelType w:val="multilevel"/>
    <w:tmpl w:val="097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A43BC2"/>
    <w:multiLevelType w:val="multilevel"/>
    <w:tmpl w:val="646850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994BE5"/>
    <w:multiLevelType w:val="multilevel"/>
    <w:tmpl w:val="B760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B625EE"/>
    <w:multiLevelType w:val="hybridMultilevel"/>
    <w:tmpl w:val="69C66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 w:tplc="FFFFFFFF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4" w15:restartNumberingAfterBreak="0">
    <w:nsid w:val="7D6023C0"/>
    <w:multiLevelType w:val="multilevel"/>
    <w:tmpl w:val="8A72C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27979">
    <w:abstractNumId w:val="28"/>
  </w:num>
  <w:num w:numId="2" w16cid:durableId="1255671306">
    <w:abstractNumId w:val="20"/>
  </w:num>
  <w:num w:numId="3" w16cid:durableId="195696951">
    <w:abstractNumId w:val="9"/>
  </w:num>
  <w:num w:numId="4" w16cid:durableId="1666740688">
    <w:abstractNumId w:val="15"/>
  </w:num>
  <w:num w:numId="5" w16cid:durableId="1370254944">
    <w:abstractNumId w:val="21"/>
  </w:num>
  <w:num w:numId="6" w16cid:durableId="850143219">
    <w:abstractNumId w:val="14"/>
  </w:num>
  <w:num w:numId="7" w16cid:durableId="1520925685">
    <w:abstractNumId w:val="33"/>
  </w:num>
  <w:num w:numId="8" w16cid:durableId="1684822798">
    <w:abstractNumId w:val="0"/>
  </w:num>
  <w:num w:numId="9" w16cid:durableId="1642884065">
    <w:abstractNumId w:val="3"/>
  </w:num>
  <w:num w:numId="10" w16cid:durableId="2017267593">
    <w:abstractNumId w:val="30"/>
  </w:num>
  <w:num w:numId="11" w16cid:durableId="1601907333">
    <w:abstractNumId w:val="6"/>
  </w:num>
  <w:num w:numId="12" w16cid:durableId="1312951054">
    <w:abstractNumId w:val="26"/>
  </w:num>
  <w:num w:numId="13" w16cid:durableId="843276042">
    <w:abstractNumId w:val="18"/>
  </w:num>
  <w:num w:numId="14" w16cid:durableId="1777746666">
    <w:abstractNumId w:val="2"/>
  </w:num>
  <w:num w:numId="15" w16cid:durableId="1654065558">
    <w:abstractNumId w:val="16"/>
  </w:num>
  <w:num w:numId="16" w16cid:durableId="619335941">
    <w:abstractNumId w:val="32"/>
  </w:num>
  <w:num w:numId="17" w16cid:durableId="401149337">
    <w:abstractNumId w:val="27"/>
  </w:num>
  <w:num w:numId="18" w16cid:durableId="175268396">
    <w:abstractNumId w:val="17"/>
  </w:num>
  <w:num w:numId="19" w16cid:durableId="939685079">
    <w:abstractNumId w:val="34"/>
  </w:num>
  <w:num w:numId="20" w16cid:durableId="635919032">
    <w:abstractNumId w:val="8"/>
  </w:num>
  <w:num w:numId="21" w16cid:durableId="26637285">
    <w:abstractNumId w:val="1"/>
  </w:num>
  <w:num w:numId="22" w16cid:durableId="455560139">
    <w:abstractNumId w:val="24"/>
  </w:num>
  <w:num w:numId="23" w16cid:durableId="1115095425">
    <w:abstractNumId w:val="22"/>
  </w:num>
  <w:num w:numId="24" w16cid:durableId="706180126">
    <w:abstractNumId w:val="31"/>
  </w:num>
  <w:num w:numId="25" w16cid:durableId="1437287656">
    <w:abstractNumId w:val="23"/>
  </w:num>
  <w:num w:numId="26" w16cid:durableId="483813631">
    <w:abstractNumId w:val="13"/>
  </w:num>
  <w:num w:numId="27" w16cid:durableId="958877561">
    <w:abstractNumId w:val="19"/>
  </w:num>
  <w:num w:numId="28" w16cid:durableId="1285381693">
    <w:abstractNumId w:val="7"/>
  </w:num>
  <w:num w:numId="29" w16cid:durableId="2035762714">
    <w:abstractNumId w:val="4"/>
  </w:num>
  <w:num w:numId="30" w16cid:durableId="876039722">
    <w:abstractNumId w:val="12"/>
  </w:num>
  <w:num w:numId="31" w16cid:durableId="1637907728">
    <w:abstractNumId w:val="29"/>
  </w:num>
  <w:num w:numId="32" w16cid:durableId="1421102059">
    <w:abstractNumId w:val="11"/>
  </w:num>
  <w:num w:numId="33" w16cid:durableId="2145198018">
    <w:abstractNumId w:val="10"/>
  </w:num>
  <w:num w:numId="34" w16cid:durableId="161044121">
    <w:abstractNumId w:val="5"/>
  </w:num>
  <w:num w:numId="35" w16cid:durableId="21460471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B"/>
    <w:rsid w:val="00002490"/>
    <w:rsid w:val="000071AB"/>
    <w:rsid w:val="00007525"/>
    <w:rsid w:val="0003174D"/>
    <w:rsid w:val="000322EA"/>
    <w:rsid w:val="00034A3C"/>
    <w:rsid w:val="000379EC"/>
    <w:rsid w:val="000519A5"/>
    <w:rsid w:val="00063CBE"/>
    <w:rsid w:val="0009278F"/>
    <w:rsid w:val="00097195"/>
    <w:rsid w:val="000A542B"/>
    <w:rsid w:val="000A6672"/>
    <w:rsid w:val="000B3CF4"/>
    <w:rsid w:val="000C765B"/>
    <w:rsid w:val="00101810"/>
    <w:rsid w:val="00170B79"/>
    <w:rsid w:val="00186558"/>
    <w:rsid w:val="001F79E1"/>
    <w:rsid w:val="002038EE"/>
    <w:rsid w:val="002212B4"/>
    <w:rsid w:val="00223B25"/>
    <w:rsid w:val="0026678F"/>
    <w:rsid w:val="002914B0"/>
    <w:rsid w:val="002940F2"/>
    <w:rsid w:val="003010D4"/>
    <w:rsid w:val="00306551"/>
    <w:rsid w:val="00333046"/>
    <w:rsid w:val="00336B37"/>
    <w:rsid w:val="0035513C"/>
    <w:rsid w:val="00383305"/>
    <w:rsid w:val="00387C68"/>
    <w:rsid w:val="003A58F1"/>
    <w:rsid w:val="003D32BC"/>
    <w:rsid w:val="003E0EB3"/>
    <w:rsid w:val="003E3E9A"/>
    <w:rsid w:val="003E651E"/>
    <w:rsid w:val="004176B0"/>
    <w:rsid w:val="00431A4A"/>
    <w:rsid w:val="004B6A64"/>
    <w:rsid w:val="00534A3E"/>
    <w:rsid w:val="00596FC9"/>
    <w:rsid w:val="005D608A"/>
    <w:rsid w:val="005E7187"/>
    <w:rsid w:val="00600433"/>
    <w:rsid w:val="0061593B"/>
    <w:rsid w:val="00636194"/>
    <w:rsid w:val="006375F4"/>
    <w:rsid w:val="006524C5"/>
    <w:rsid w:val="0066288D"/>
    <w:rsid w:val="006644C3"/>
    <w:rsid w:val="00693182"/>
    <w:rsid w:val="006A7D77"/>
    <w:rsid w:val="006B4388"/>
    <w:rsid w:val="006C0713"/>
    <w:rsid w:val="006F4E68"/>
    <w:rsid w:val="00700366"/>
    <w:rsid w:val="00717CBE"/>
    <w:rsid w:val="00722A2F"/>
    <w:rsid w:val="00726386"/>
    <w:rsid w:val="007264AC"/>
    <w:rsid w:val="00735625"/>
    <w:rsid w:val="0075782F"/>
    <w:rsid w:val="007A409D"/>
    <w:rsid w:val="007D5EF1"/>
    <w:rsid w:val="007F2BDE"/>
    <w:rsid w:val="0083462B"/>
    <w:rsid w:val="00835706"/>
    <w:rsid w:val="0085321E"/>
    <w:rsid w:val="00854EFF"/>
    <w:rsid w:val="008634FE"/>
    <w:rsid w:val="008872F8"/>
    <w:rsid w:val="00892BC8"/>
    <w:rsid w:val="00895F6E"/>
    <w:rsid w:val="008B5D98"/>
    <w:rsid w:val="008B7F56"/>
    <w:rsid w:val="008F18ED"/>
    <w:rsid w:val="008F3A25"/>
    <w:rsid w:val="00900F6C"/>
    <w:rsid w:val="00946665"/>
    <w:rsid w:val="00993F05"/>
    <w:rsid w:val="009A49B7"/>
    <w:rsid w:val="009A5B55"/>
    <w:rsid w:val="009A7F28"/>
    <w:rsid w:val="009B6F5A"/>
    <w:rsid w:val="009F641A"/>
    <w:rsid w:val="00A50C31"/>
    <w:rsid w:val="00A60A36"/>
    <w:rsid w:val="00A70168"/>
    <w:rsid w:val="00A80998"/>
    <w:rsid w:val="00A930ED"/>
    <w:rsid w:val="00AC5A9E"/>
    <w:rsid w:val="00B057F2"/>
    <w:rsid w:val="00B1723F"/>
    <w:rsid w:val="00B30C18"/>
    <w:rsid w:val="00B4640B"/>
    <w:rsid w:val="00B60E79"/>
    <w:rsid w:val="00B6182B"/>
    <w:rsid w:val="00BA074A"/>
    <w:rsid w:val="00BA176A"/>
    <w:rsid w:val="00BA4BC4"/>
    <w:rsid w:val="00BB77DE"/>
    <w:rsid w:val="00BE2AB7"/>
    <w:rsid w:val="00BE4BAA"/>
    <w:rsid w:val="00BF58AC"/>
    <w:rsid w:val="00C0375A"/>
    <w:rsid w:val="00C127EB"/>
    <w:rsid w:val="00C4595C"/>
    <w:rsid w:val="00C55D16"/>
    <w:rsid w:val="00C569AF"/>
    <w:rsid w:val="00C61897"/>
    <w:rsid w:val="00C8063B"/>
    <w:rsid w:val="00CC2EB9"/>
    <w:rsid w:val="00D171AC"/>
    <w:rsid w:val="00D329F1"/>
    <w:rsid w:val="00D555BF"/>
    <w:rsid w:val="00D64AE6"/>
    <w:rsid w:val="00D70D36"/>
    <w:rsid w:val="00DB1D49"/>
    <w:rsid w:val="00DB2EDA"/>
    <w:rsid w:val="00DE1986"/>
    <w:rsid w:val="00DF7858"/>
    <w:rsid w:val="00E25626"/>
    <w:rsid w:val="00E31FF3"/>
    <w:rsid w:val="00E478C4"/>
    <w:rsid w:val="00E619ED"/>
    <w:rsid w:val="00E72DBD"/>
    <w:rsid w:val="00E81499"/>
    <w:rsid w:val="00EA1CE4"/>
    <w:rsid w:val="00EE00E5"/>
    <w:rsid w:val="00EE05CC"/>
    <w:rsid w:val="00F1423A"/>
    <w:rsid w:val="00F14BF3"/>
    <w:rsid w:val="00F1790A"/>
    <w:rsid w:val="00F241DB"/>
    <w:rsid w:val="00F40DEC"/>
    <w:rsid w:val="00FA1C41"/>
    <w:rsid w:val="00FC41DB"/>
    <w:rsid w:val="00FD72F2"/>
    <w:rsid w:val="00FF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  <o:shapelayout v:ext="edit">
      <o:idmap v:ext="edit" data="2"/>
    </o:shapelayout>
  </w:shapeDefaults>
  <w:decimalSymbol w:val="."/>
  <w:listSeparator w:val=","/>
  <w14:docId w14:val="153D4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42B"/>
    <w:pPr>
      <w:spacing w:line="245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66"/>
    <w:pPr>
      <w:spacing w:before="200" w:after="40" w:line="240" w:lineRule="auto"/>
      <w:ind w:right="3240"/>
      <w:outlineLvl w:val="0"/>
    </w:pPr>
    <w:rPr>
      <w:rFonts w:asciiTheme="majorHAnsi" w:hAnsiTheme="majorHAnsi" w:cs="Times New Roman (Body CS)"/>
      <w:caps/>
      <w:color w:val="570DC2" w:themeColor="accent2" w:themeShade="80"/>
      <w:spacing w:val="20"/>
      <w:szCs w:val="56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A60A36"/>
    <w:pPr>
      <w:outlineLvl w:val="1"/>
    </w:pPr>
    <w:rPr>
      <w:color w:val="CC7393" w:themeColor="accent5" w:themeShade="BF"/>
      <w:sz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5119"/>
    <w:pPr>
      <w:spacing w:before="1000" w:after="0"/>
      <w:jc w:val="center"/>
      <w:outlineLvl w:val="2"/>
    </w:pPr>
    <w:rPr>
      <w:rFonts w:asciiTheme="majorHAnsi" w:hAnsiTheme="majorHAnsi"/>
      <w:caps/>
      <w:color w:val="FFFFFF" w:themeColor="background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81773"/>
    <w:pPr>
      <w:jc w:val="right"/>
      <w:outlineLvl w:val="3"/>
    </w:pPr>
    <w:rPr>
      <w:rFonts w:asciiTheme="majorHAnsi" w:hAnsiTheme="majorHAnsi"/>
      <w:color w:val="F8F9F3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400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styleId="Heading6">
    <w:name w:val="heading 6"/>
    <w:basedOn w:val="Normal"/>
    <w:next w:val="Normal"/>
    <w:link w:val="Heading6Char"/>
    <w:unhideWhenUsed/>
    <w:rsid w:val="004D457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323E4F" w:themeColor="text2" w:themeShade="BF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542B"/>
    <w:pPr>
      <w:spacing w:after="0" w:line="240" w:lineRule="auto"/>
    </w:pPr>
    <w:tblPr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band2Vert">
      <w:rPr>
        <w:color w:val="auto"/>
      </w:rPr>
    </w:tblStylePr>
  </w:style>
  <w:style w:type="character" w:styleId="PlaceholderText">
    <w:name w:val="Placeholder Text"/>
    <w:basedOn w:val="DefaultParagraphFont"/>
    <w:uiPriority w:val="99"/>
    <w:semiHidden/>
    <w:rsid w:val="00166BC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A60A36"/>
    <w:rPr>
      <w:rFonts w:asciiTheme="majorHAnsi" w:hAnsiTheme="majorHAnsi"/>
      <w:caps/>
      <w:color w:val="CC7393" w:themeColor="accent5" w:themeShade="BF"/>
      <w:sz w:val="4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F5119"/>
    <w:rPr>
      <w:rFonts w:asciiTheme="majorHAnsi" w:hAnsiTheme="majorHAnsi"/>
      <w:caps/>
      <w:color w:val="FFFFFF" w:themeColor="background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81773"/>
    <w:rPr>
      <w:rFonts w:asciiTheme="majorHAnsi" w:hAnsiTheme="majorHAnsi"/>
      <w:color w:val="F8F9F3" w:themeColor="accent1"/>
      <w:sz w:val="24"/>
    </w:rPr>
  </w:style>
  <w:style w:type="character" w:customStyle="1" w:styleId="Heading6Char">
    <w:name w:val="Heading 6 Char"/>
    <w:basedOn w:val="DefaultParagraphFont"/>
    <w:link w:val="Heading6"/>
    <w:rsid w:val="004D4571"/>
    <w:rPr>
      <w:rFonts w:ascii="Times New Roman" w:eastAsia="Times New Roman" w:hAnsi="Times New Roman" w:cs="Times New Roman"/>
      <w:color w:val="323E4F" w:themeColor="text2" w:themeShade="BF"/>
      <w:sz w:val="60"/>
    </w:rPr>
  </w:style>
  <w:style w:type="paragraph" w:styleId="ListParagraph">
    <w:name w:val="List Paragraph"/>
    <w:basedOn w:val="Normal"/>
    <w:uiPriority w:val="34"/>
    <w:rsid w:val="000D0FB4"/>
    <w:pPr>
      <w:numPr>
        <w:numId w:val="1"/>
      </w:numPr>
      <w:spacing w:after="400" w:line="240" w:lineRule="auto"/>
      <w:jc w:val="center"/>
    </w:pPr>
    <w:rPr>
      <w:color w:val="F8F9F3" w:themeColor="accent1"/>
      <w:sz w:val="32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C68"/>
  </w:style>
  <w:style w:type="paragraph" w:styleId="Footer">
    <w:name w:val="footer"/>
    <w:basedOn w:val="Normal"/>
    <w:link w:val="Foot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C68"/>
  </w:style>
  <w:style w:type="character" w:customStyle="1" w:styleId="Heading1Char">
    <w:name w:val="Heading 1 Char"/>
    <w:basedOn w:val="DefaultParagraphFont"/>
    <w:link w:val="Heading1"/>
    <w:uiPriority w:val="9"/>
    <w:rsid w:val="00700366"/>
    <w:rPr>
      <w:rFonts w:asciiTheme="majorHAnsi" w:hAnsiTheme="majorHAnsi" w:cs="Times New Roman (Body CS)"/>
      <w:caps/>
      <w:color w:val="570DC2" w:themeColor="accent2" w:themeShade="80"/>
      <w:spacing w:val="20"/>
      <w:sz w:val="20"/>
      <w:szCs w:val="56"/>
    </w:rPr>
  </w:style>
  <w:style w:type="paragraph" w:styleId="Title">
    <w:name w:val="Title"/>
    <w:basedOn w:val="Heading3"/>
    <w:next w:val="Normal"/>
    <w:link w:val="TitleChar"/>
    <w:uiPriority w:val="10"/>
    <w:qFormat/>
    <w:rsid w:val="000A542B"/>
    <w:pPr>
      <w:spacing w:before="60" w:after="280" w:line="240" w:lineRule="auto"/>
      <w:jc w:val="left"/>
    </w:pPr>
    <w:rPr>
      <w:rFonts w:cs="Times New Roman (Body CS)"/>
      <w:noProof/>
      <w:color w:val="110227" w:themeColor="accent2" w:themeShade="1A"/>
      <w:spacing w:val="20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0A542B"/>
    <w:rPr>
      <w:rFonts w:asciiTheme="majorHAnsi" w:hAnsiTheme="majorHAnsi" w:cs="Times New Roman (Body CS)"/>
      <w:caps/>
      <w:noProof/>
      <w:color w:val="110227" w:themeColor="accent2" w:themeShade="1A"/>
      <w:spacing w:val="20"/>
      <w:sz w:val="56"/>
      <w:szCs w:val="36"/>
    </w:rPr>
  </w:style>
  <w:style w:type="paragraph" w:styleId="Date">
    <w:name w:val="Date"/>
    <w:basedOn w:val="Normal"/>
    <w:next w:val="Normal"/>
    <w:link w:val="DateChar"/>
    <w:uiPriority w:val="99"/>
    <w:unhideWhenUsed/>
    <w:rsid w:val="00082E2C"/>
    <w:pPr>
      <w:jc w:val="center"/>
    </w:pPr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rsid w:val="00082E2C"/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400EE"/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customStyle="1" w:styleId="checkboxindent">
    <w:name w:val="checkbox indent"/>
    <w:basedOn w:val="Normal"/>
    <w:qFormat/>
    <w:rsid w:val="00034A3C"/>
    <w:pPr>
      <w:spacing w:before="20" w:after="20"/>
      <w:ind w:left="357" w:hanging="357"/>
    </w:pPr>
  </w:style>
  <w:style w:type="paragraph" w:customStyle="1" w:styleId="bullet">
    <w:name w:val="bullet"/>
    <w:basedOn w:val="Normal"/>
    <w:rsid w:val="00A930ED"/>
    <w:pPr>
      <w:numPr>
        <w:numId w:val="5"/>
      </w:numPr>
      <w:spacing w:before="20" w:after="20"/>
    </w:pPr>
  </w:style>
  <w:style w:type="numbering" w:customStyle="1" w:styleId="CurrentList1">
    <w:name w:val="Current List1"/>
    <w:uiPriority w:val="99"/>
    <w:rsid w:val="00D555BF"/>
    <w:pPr>
      <w:numPr>
        <w:numId w:val="6"/>
      </w:numPr>
    </w:pPr>
  </w:style>
  <w:style w:type="numbering" w:customStyle="1" w:styleId="CurrentList2">
    <w:name w:val="Current List2"/>
    <w:uiPriority w:val="99"/>
    <w:rsid w:val="00A930ED"/>
    <w:pPr>
      <w:numPr>
        <w:numId w:val="9"/>
      </w:numPr>
    </w:pPr>
  </w:style>
  <w:style w:type="paragraph" w:customStyle="1" w:styleId="Subhead">
    <w:name w:val="Subhead"/>
    <w:basedOn w:val="Normal"/>
    <w:qFormat/>
    <w:rsid w:val="0075782F"/>
    <w:rPr>
      <w:rFonts w:cs="Times New Roman (Body CS)"/>
      <w:caps/>
      <w:noProof/>
      <w:color w:val="110227" w:themeColor="accent2" w:themeShade="1A"/>
      <w:spacing w:val="10"/>
      <w:sz w:val="24"/>
      <w:lang w:val="en-GB" w:eastAsia="en-GB"/>
    </w:rPr>
  </w:style>
  <w:style w:type="paragraph" w:customStyle="1" w:styleId="CheckMarks">
    <w:name w:val="Check Marks"/>
    <w:basedOn w:val="Normal"/>
    <w:qFormat/>
    <w:rsid w:val="00DB2EDA"/>
    <w:pPr>
      <w:spacing w:after="0"/>
    </w:pPr>
    <w:rPr>
      <w:rFonts w:eastAsia="MS Gothic" w:cs="Times New Roman (Body CS)"/>
      <w:b/>
      <w:color w:val="37A7E9" w:themeColor="accent6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sem\AppData\Roaming\Microsoft\Templates\Homework%20tips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703DCDA82A4F698DCEF702E5A75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7721F-720A-42C9-B6FB-3D4A24BE984E}"/>
      </w:docPartPr>
      <w:docPartBody>
        <w:p w:rsidR="00B514FB" w:rsidRDefault="00000000">
          <w:pPr>
            <w:pStyle w:val="01703DCDA82A4F698DCEF702E5A7560A"/>
          </w:pPr>
          <w:r w:rsidRPr="000A542B">
            <w:rPr>
              <w:rStyle w:val="TitleChar"/>
            </w:rPr>
            <w:t>Homework Tips Checklist for Parents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825C6"/>
    <w:multiLevelType w:val="hybridMultilevel"/>
    <w:tmpl w:val="6714F030"/>
    <w:lvl w:ilvl="0" w:tplc="92ECF5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9751409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2D"/>
    <w:rsid w:val="00002490"/>
    <w:rsid w:val="0021752D"/>
    <w:rsid w:val="006375F4"/>
    <w:rsid w:val="006B17F8"/>
    <w:rsid w:val="008436CC"/>
    <w:rsid w:val="0089465C"/>
    <w:rsid w:val="009F641A"/>
    <w:rsid w:val="00B514FB"/>
    <w:rsid w:val="00E712AE"/>
    <w:rsid w:val="00EE00E5"/>
    <w:rsid w:val="00F241DB"/>
    <w:rsid w:val="00F5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3"/>
    <w:next w:val="Normal"/>
    <w:link w:val="TitleChar"/>
    <w:uiPriority w:val="10"/>
    <w:qFormat/>
    <w:pPr>
      <w:keepNext w:val="0"/>
      <w:keepLines w:val="0"/>
      <w:spacing w:before="60" w:after="280" w:line="240" w:lineRule="auto"/>
    </w:pPr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35"/>
    </w:rPr>
  </w:style>
  <w:style w:type="paragraph" w:customStyle="1" w:styleId="01703DCDA82A4F698DCEF702E5A7560A">
    <w:name w:val="01703DCDA82A4F698DCEF702E5A75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44695686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8F9F3"/>
      </a:accent1>
      <a:accent2>
        <a:srgbClr val="C8A6F9"/>
      </a:accent2>
      <a:accent3>
        <a:srgbClr val="E2F0CD"/>
      </a:accent3>
      <a:accent4>
        <a:srgbClr val="E0DEED"/>
      </a:accent4>
      <a:accent5>
        <a:srgbClr val="E9C2D0"/>
      </a:accent5>
      <a:accent6>
        <a:srgbClr val="8FCEF3"/>
      </a:accent6>
      <a:hlink>
        <a:srgbClr val="0563C1"/>
      </a:hlink>
      <a:folHlink>
        <a:srgbClr val="954F72"/>
      </a:folHlink>
    </a:clrScheme>
    <a:fontScheme name="Custom 5">
      <a:majorFont>
        <a:latin typeface="Rockwell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78E68-F6C2-4EB9-98E1-3D8369D6FC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C013890F-9675-4BC3-97A9-8BF3832D2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21267-6E61-40A5-BEA6-3CD64F7E14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Homework tips checklist</Template>
  <TotalTime>0</TotalTime>
  <Pages>3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2026-09-11T01:11:00Z</dcterms:created>
  <dcterms:modified xsi:type="dcterms:W3CDTF">2026-09-11T06:34:00Z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